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9681A" w14:textId="77777777" w:rsidR="004961F6" w:rsidRDefault="00884BF4">
      <w:pPr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Муниципальное автономное дошкольное образовательное учреждение «Центр развития ребёнка - детский сад № 417» г. Перми</w:t>
      </w:r>
    </w:p>
    <w:p w14:paraId="6E3B996A" w14:textId="77777777" w:rsidR="004961F6" w:rsidRDefault="00884BF4">
      <w:pPr>
        <w:spacing w:after="0" w:line="240" w:lineRule="auto"/>
        <w:ind w:left="11" w:hanging="11"/>
        <w:jc w:val="right"/>
        <w:rPr>
          <w:rFonts w:ascii="Times New Roman" w:eastAsia="Times New Roman" w:hAnsi="Times New Roman"/>
          <w:sz w:val="21"/>
          <w:szCs w:val="21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1"/>
          <w:szCs w:val="21"/>
        </w:rPr>
        <w:t>Согласовано:</w:t>
      </w:r>
    </w:p>
    <w:p w14:paraId="7F796DE4" w14:textId="77777777" w:rsidR="004961F6" w:rsidRDefault="00884BF4">
      <w:pPr>
        <w:spacing w:after="0" w:line="240" w:lineRule="auto"/>
        <w:ind w:left="11" w:hanging="11"/>
        <w:jc w:val="right"/>
        <w:rPr>
          <w:rFonts w:ascii="Times New Roman" w:eastAsia="Times New Roman" w:hAnsi="Times New Roman"/>
          <w:sz w:val="21"/>
          <w:szCs w:val="21"/>
        </w:rPr>
      </w:pPr>
      <w:r>
        <w:rPr>
          <w:rFonts w:ascii="Times New Roman" w:eastAsia="Times New Roman" w:hAnsi="Times New Roman"/>
          <w:sz w:val="21"/>
          <w:szCs w:val="21"/>
        </w:rPr>
        <w:t xml:space="preserve">                                                                                                                                                          методической службой</w:t>
      </w:r>
    </w:p>
    <w:p w14:paraId="7079C3BA" w14:textId="77777777" w:rsidR="004961F6" w:rsidRDefault="00884BF4">
      <w:pPr>
        <w:jc w:val="right"/>
        <w:rPr>
          <w:rFonts w:ascii="Times New Roman" w:eastAsia="Times New Roman" w:hAnsi="Times New Roman"/>
          <w:sz w:val="21"/>
          <w:szCs w:val="21"/>
        </w:rPr>
      </w:pPr>
      <w:r>
        <w:rPr>
          <w:rFonts w:ascii="Times New Roman" w:eastAsia="Times New Roman" w:hAnsi="Times New Roman"/>
          <w:sz w:val="21"/>
          <w:szCs w:val="21"/>
        </w:rPr>
        <w:t xml:space="preserve">                                                                                                                              МАДОУ «ЦРР- детский сад № 417» </w:t>
      </w:r>
      <w:proofErr w:type="spellStart"/>
      <w:r>
        <w:rPr>
          <w:rFonts w:ascii="Times New Roman" w:eastAsia="Times New Roman" w:hAnsi="Times New Roman"/>
          <w:sz w:val="21"/>
          <w:szCs w:val="21"/>
        </w:rPr>
        <w:t>г.Перми</w:t>
      </w:r>
      <w:proofErr w:type="spellEnd"/>
    </w:p>
    <w:p w14:paraId="0A56B92D" w14:textId="77777777" w:rsidR="004961F6" w:rsidRDefault="00884BF4">
      <w:pPr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1"/>
          <w:szCs w:val="21"/>
        </w:rPr>
        <w:t xml:space="preserve">                                                                                                                                            ________________</w:t>
      </w:r>
    </w:p>
    <w:p w14:paraId="3C0A978A" w14:textId="77777777" w:rsidR="004961F6" w:rsidRDefault="004961F6">
      <w:pPr>
        <w:jc w:val="both"/>
        <w:rPr>
          <w:rFonts w:ascii="Times New Roman" w:eastAsia="Calibri" w:hAnsi="Times New Roman"/>
          <w:b/>
          <w:i/>
          <w:sz w:val="40"/>
          <w:szCs w:val="40"/>
        </w:rPr>
      </w:pPr>
    </w:p>
    <w:p w14:paraId="7D6458B4" w14:textId="77777777" w:rsidR="004961F6" w:rsidRDefault="004961F6">
      <w:pPr>
        <w:jc w:val="center"/>
        <w:rPr>
          <w:rFonts w:ascii="Times New Roman" w:eastAsia="Calibri" w:hAnsi="Times New Roman"/>
          <w:b/>
          <w:i/>
          <w:sz w:val="40"/>
          <w:szCs w:val="40"/>
        </w:rPr>
      </w:pPr>
    </w:p>
    <w:p w14:paraId="0DABEDDA" w14:textId="77777777" w:rsidR="004961F6" w:rsidRDefault="004961F6">
      <w:pPr>
        <w:jc w:val="center"/>
        <w:rPr>
          <w:rFonts w:ascii="Times New Roman" w:eastAsia="Calibri" w:hAnsi="Times New Roman"/>
          <w:b/>
          <w:i/>
          <w:sz w:val="28"/>
          <w:szCs w:val="28"/>
        </w:rPr>
      </w:pPr>
    </w:p>
    <w:p w14:paraId="17D06C6F" w14:textId="77777777" w:rsidR="004961F6" w:rsidRDefault="004961F6">
      <w:pPr>
        <w:jc w:val="center"/>
        <w:rPr>
          <w:rFonts w:ascii="Times New Roman" w:eastAsia="Calibri" w:hAnsi="Times New Roman"/>
          <w:b/>
          <w:i/>
          <w:sz w:val="28"/>
          <w:szCs w:val="28"/>
        </w:rPr>
      </w:pPr>
    </w:p>
    <w:p w14:paraId="31DCA68E" w14:textId="77777777" w:rsidR="004961F6" w:rsidRDefault="00884BF4">
      <w:pPr>
        <w:jc w:val="center"/>
        <w:rPr>
          <w:rFonts w:ascii="Times New Roman" w:eastAsia="Calibri" w:hAnsi="Times New Roman"/>
          <w:bCs/>
          <w:iCs/>
          <w:sz w:val="40"/>
          <w:szCs w:val="40"/>
        </w:rPr>
      </w:pPr>
      <w:r>
        <w:rPr>
          <w:rFonts w:ascii="Times New Roman" w:eastAsia="Calibri" w:hAnsi="Times New Roman"/>
          <w:bCs/>
          <w:iCs/>
          <w:sz w:val="40"/>
          <w:szCs w:val="40"/>
        </w:rPr>
        <w:t>Проект ко Дню Матери</w:t>
      </w:r>
    </w:p>
    <w:p w14:paraId="78EE7351" w14:textId="77777777" w:rsidR="004961F6" w:rsidRDefault="00884BF4">
      <w:pPr>
        <w:jc w:val="center"/>
        <w:rPr>
          <w:rFonts w:ascii="Times New Roman" w:eastAsia="Calibri" w:hAnsi="Times New Roman"/>
          <w:bCs/>
          <w:iCs/>
          <w:sz w:val="40"/>
          <w:szCs w:val="40"/>
        </w:rPr>
      </w:pPr>
      <w:r>
        <w:rPr>
          <w:rFonts w:ascii="Times New Roman" w:eastAsia="Calibri" w:hAnsi="Times New Roman"/>
          <w:bCs/>
          <w:iCs/>
          <w:sz w:val="40"/>
          <w:szCs w:val="40"/>
        </w:rPr>
        <w:t xml:space="preserve"> во второй младшей группе</w:t>
      </w:r>
    </w:p>
    <w:p w14:paraId="6ECAF38B" w14:textId="77777777" w:rsidR="004961F6" w:rsidRDefault="004961F6">
      <w:pPr>
        <w:jc w:val="center"/>
        <w:rPr>
          <w:rFonts w:ascii="Times New Roman" w:eastAsia="Calibri" w:hAnsi="Times New Roman"/>
          <w:b/>
          <w:i/>
          <w:sz w:val="48"/>
          <w:szCs w:val="48"/>
        </w:rPr>
      </w:pPr>
    </w:p>
    <w:p w14:paraId="7AEE04EB" w14:textId="77777777" w:rsidR="004961F6" w:rsidRDefault="00884BF4">
      <w:pPr>
        <w:jc w:val="both"/>
        <w:rPr>
          <w:rFonts w:ascii="Times New Roman" w:eastAsia="Calibri" w:hAnsi="Times New Roman"/>
          <w:b/>
          <w:iCs/>
          <w:sz w:val="56"/>
          <w:szCs w:val="56"/>
        </w:rPr>
      </w:pPr>
      <w:r w:rsidRPr="003C14D5">
        <w:rPr>
          <w:rFonts w:ascii="Times New Roman" w:eastAsia="Calibri" w:hAnsi="Times New Roman"/>
          <w:bCs/>
          <w:iCs/>
          <w:sz w:val="56"/>
          <w:szCs w:val="56"/>
        </w:rPr>
        <w:tab/>
      </w:r>
      <w:r>
        <w:rPr>
          <w:rFonts w:ascii="Times New Roman" w:eastAsia="Calibri" w:hAnsi="Times New Roman"/>
          <w:bCs/>
          <w:iCs/>
          <w:sz w:val="56"/>
          <w:szCs w:val="56"/>
        </w:rPr>
        <w:t xml:space="preserve">      </w:t>
      </w:r>
      <w:r>
        <w:rPr>
          <w:rFonts w:ascii="Times New Roman" w:eastAsia="Calibri" w:hAnsi="Times New Roman"/>
          <w:b/>
          <w:iCs/>
          <w:sz w:val="56"/>
          <w:szCs w:val="56"/>
        </w:rPr>
        <w:t xml:space="preserve"> «Самая любимая мамочка моя»</w:t>
      </w:r>
    </w:p>
    <w:p w14:paraId="183F9B18" w14:textId="77777777" w:rsidR="004961F6" w:rsidRDefault="004961F6">
      <w:pPr>
        <w:jc w:val="center"/>
        <w:rPr>
          <w:rFonts w:ascii="Times New Roman" w:eastAsia="Calibri" w:hAnsi="Times New Roman"/>
          <w:b/>
          <w:i/>
          <w:sz w:val="48"/>
          <w:szCs w:val="48"/>
        </w:rPr>
      </w:pPr>
    </w:p>
    <w:p w14:paraId="5B2D9499" w14:textId="77777777" w:rsidR="004961F6" w:rsidRDefault="004961F6">
      <w:pPr>
        <w:jc w:val="center"/>
        <w:rPr>
          <w:rFonts w:ascii="Times New Roman" w:eastAsia="Calibri" w:hAnsi="Times New Roman"/>
          <w:b/>
          <w:i/>
          <w:sz w:val="28"/>
          <w:szCs w:val="28"/>
        </w:rPr>
      </w:pPr>
    </w:p>
    <w:p w14:paraId="7EAAAA37" w14:textId="77777777" w:rsidR="004961F6" w:rsidRDefault="004961F6">
      <w:pPr>
        <w:jc w:val="center"/>
        <w:rPr>
          <w:rFonts w:ascii="Times New Roman" w:eastAsia="Calibri" w:hAnsi="Times New Roman"/>
          <w:b/>
          <w:i/>
          <w:sz w:val="28"/>
          <w:szCs w:val="28"/>
        </w:rPr>
      </w:pPr>
    </w:p>
    <w:p w14:paraId="7450EAC0" w14:textId="77777777" w:rsidR="004961F6" w:rsidRDefault="004961F6">
      <w:pPr>
        <w:jc w:val="center"/>
        <w:rPr>
          <w:rFonts w:ascii="Times New Roman" w:eastAsia="Calibri" w:hAnsi="Times New Roman"/>
          <w:b/>
          <w:i/>
          <w:sz w:val="28"/>
          <w:szCs w:val="28"/>
        </w:rPr>
      </w:pPr>
    </w:p>
    <w:p w14:paraId="5F4AC1CE" w14:textId="77777777" w:rsidR="004961F6" w:rsidRDefault="00884BF4">
      <w:pPr>
        <w:ind w:firstLineChars="3000" w:firstLine="8400"/>
        <w:jc w:val="both"/>
        <w:rPr>
          <w:rFonts w:ascii="Times New Roman" w:eastAsia="Calibri" w:hAnsi="Times New Roman"/>
          <w:bCs/>
          <w:iCs/>
          <w:sz w:val="28"/>
          <w:szCs w:val="28"/>
        </w:rPr>
      </w:pPr>
      <w:r>
        <w:rPr>
          <w:rFonts w:ascii="Times New Roman" w:eastAsia="Calibri" w:hAnsi="Times New Roman"/>
          <w:bCs/>
          <w:iCs/>
          <w:sz w:val="28"/>
          <w:szCs w:val="28"/>
        </w:rPr>
        <w:t xml:space="preserve">Воспитатели:  </w:t>
      </w:r>
    </w:p>
    <w:p w14:paraId="51F9F7FE" w14:textId="77777777" w:rsidR="004961F6" w:rsidRDefault="00884BF4">
      <w:pPr>
        <w:wordWrap w:val="0"/>
        <w:jc w:val="right"/>
        <w:rPr>
          <w:rFonts w:ascii="Times New Roman" w:eastAsia="Calibri" w:hAnsi="Times New Roman"/>
          <w:bCs/>
          <w:iCs/>
          <w:sz w:val="28"/>
          <w:szCs w:val="28"/>
        </w:rPr>
      </w:pPr>
      <w:r>
        <w:rPr>
          <w:rFonts w:ascii="Times New Roman" w:eastAsia="Calibri" w:hAnsi="Times New Roman"/>
          <w:bCs/>
          <w:iCs/>
          <w:sz w:val="28"/>
          <w:szCs w:val="28"/>
        </w:rPr>
        <w:t xml:space="preserve">Полищук Татьяна </w:t>
      </w:r>
      <w:proofErr w:type="gramStart"/>
      <w:r>
        <w:rPr>
          <w:rFonts w:ascii="Times New Roman" w:eastAsia="Calibri" w:hAnsi="Times New Roman"/>
          <w:bCs/>
          <w:iCs/>
          <w:sz w:val="28"/>
          <w:szCs w:val="28"/>
        </w:rPr>
        <w:t>Анатольевна ,</w:t>
      </w:r>
      <w:proofErr w:type="gramEnd"/>
      <w:r>
        <w:rPr>
          <w:rFonts w:ascii="Times New Roman" w:eastAsia="Calibri" w:hAnsi="Times New Roman"/>
          <w:bCs/>
          <w:iCs/>
          <w:sz w:val="28"/>
          <w:szCs w:val="28"/>
        </w:rPr>
        <w:t xml:space="preserve"> </w:t>
      </w:r>
    </w:p>
    <w:p w14:paraId="7DABA449" w14:textId="56199FEE" w:rsidR="004961F6" w:rsidRDefault="004961F6">
      <w:pPr>
        <w:wordWrap w:val="0"/>
        <w:jc w:val="right"/>
        <w:rPr>
          <w:rFonts w:ascii="Times New Roman" w:eastAsia="Calibri" w:hAnsi="Times New Roman"/>
          <w:bCs/>
          <w:iCs/>
          <w:sz w:val="40"/>
          <w:szCs w:val="40"/>
        </w:rPr>
      </w:pPr>
    </w:p>
    <w:p w14:paraId="3CCA7CA1" w14:textId="77777777" w:rsidR="004961F6" w:rsidRDefault="004961F6">
      <w:pPr>
        <w:jc w:val="center"/>
        <w:rPr>
          <w:rFonts w:ascii="Times New Roman" w:eastAsia="Calibri" w:hAnsi="Times New Roman"/>
          <w:b/>
          <w:i/>
          <w:sz w:val="28"/>
          <w:szCs w:val="28"/>
        </w:rPr>
      </w:pPr>
    </w:p>
    <w:p w14:paraId="3F1C0CEC" w14:textId="77777777" w:rsidR="004961F6" w:rsidRDefault="004961F6">
      <w:pPr>
        <w:jc w:val="center"/>
        <w:rPr>
          <w:rFonts w:ascii="Times New Roman" w:eastAsia="Calibri" w:hAnsi="Times New Roman"/>
          <w:b/>
          <w:i/>
          <w:sz w:val="28"/>
          <w:szCs w:val="28"/>
        </w:rPr>
      </w:pPr>
    </w:p>
    <w:p w14:paraId="32288ACF" w14:textId="77777777" w:rsidR="004961F6" w:rsidRDefault="00884BF4">
      <w:pPr>
        <w:wordWrap w:val="0"/>
        <w:ind w:firstLineChars="1800" w:firstLine="4337"/>
        <w:jc w:val="both"/>
        <w:rPr>
          <w:rFonts w:ascii="Times New Roman" w:eastAsia="Calibri" w:hAnsi="Times New Roman"/>
          <w:b/>
          <w:iCs/>
          <w:sz w:val="24"/>
          <w:szCs w:val="24"/>
        </w:rPr>
      </w:pPr>
      <w:proofErr w:type="spellStart"/>
      <w:r>
        <w:rPr>
          <w:rFonts w:ascii="Times New Roman" w:eastAsia="Calibri" w:hAnsi="Times New Roman"/>
          <w:b/>
          <w:iCs/>
          <w:sz w:val="24"/>
          <w:szCs w:val="24"/>
        </w:rPr>
        <w:t>г.Пермь</w:t>
      </w:r>
      <w:proofErr w:type="spellEnd"/>
      <w:r>
        <w:rPr>
          <w:rFonts w:ascii="Times New Roman" w:eastAsia="Calibri" w:hAnsi="Times New Roman"/>
          <w:b/>
          <w:iCs/>
          <w:sz w:val="24"/>
          <w:szCs w:val="24"/>
        </w:rPr>
        <w:t>, 2023г.</w:t>
      </w:r>
    </w:p>
    <w:p w14:paraId="5861EF34" w14:textId="77777777" w:rsidR="004961F6" w:rsidRDefault="004961F6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40228D16" w14:textId="77777777" w:rsidR="004961F6" w:rsidRDefault="004961F6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088B4DC0" w14:textId="77777777" w:rsidR="004961F6" w:rsidRDefault="00884BF4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>
        <w:rPr>
          <w:rFonts w:ascii="Times New Roman" w:eastAsia="Calibri" w:hAnsi="Times New Roman"/>
          <w:b/>
          <w:i/>
          <w:sz w:val="28"/>
          <w:szCs w:val="28"/>
        </w:rPr>
        <w:t>Проект</w:t>
      </w:r>
      <w:r>
        <w:rPr>
          <w:rFonts w:ascii="Times New Roman" w:eastAsia="Calibri" w:hAnsi="Times New Roman"/>
          <w:sz w:val="28"/>
          <w:szCs w:val="28"/>
        </w:rPr>
        <w:t xml:space="preserve">  "</w:t>
      </w:r>
      <w:proofErr w:type="gramEnd"/>
      <w:r>
        <w:rPr>
          <w:rFonts w:ascii="Times New Roman" w:eastAsia="Calibri" w:hAnsi="Times New Roman"/>
          <w:sz w:val="28"/>
          <w:szCs w:val="28"/>
        </w:rPr>
        <w:t>Самая любимая мамочка моя"</w:t>
      </w:r>
    </w:p>
    <w:p w14:paraId="63328089" w14:textId="77777777" w:rsidR="004961F6" w:rsidRDefault="00884BF4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i/>
          <w:sz w:val="28"/>
          <w:szCs w:val="28"/>
        </w:rPr>
        <w:t xml:space="preserve">Продолжительность </w:t>
      </w:r>
      <w:proofErr w:type="gramStart"/>
      <w:r>
        <w:rPr>
          <w:rFonts w:ascii="Times New Roman" w:eastAsia="Calibri" w:hAnsi="Times New Roman"/>
          <w:b/>
          <w:i/>
          <w:sz w:val="28"/>
          <w:szCs w:val="28"/>
        </w:rPr>
        <w:t>проекта</w:t>
      </w:r>
      <w:r>
        <w:rPr>
          <w:rFonts w:ascii="Times New Roman" w:eastAsia="Calibri" w:hAnsi="Times New Roman"/>
          <w:sz w:val="28"/>
          <w:szCs w:val="28"/>
        </w:rPr>
        <w:t>:  краткосрочный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 </w:t>
      </w:r>
    </w:p>
    <w:p w14:paraId="2379F40B" w14:textId="77777777" w:rsidR="004961F6" w:rsidRDefault="00884BF4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>
        <w:rPr>
          <w:rFonts w:ascii="Times New Roman" w:eastAsia="Calibri" w:hAnsi="Times New Roman"/>
          <w:b/>
          <w:i/>
          <w:sz w:val="28"/>
          <w:szCs w:val="28"/>
        </w:rPr>
        <w:t>Вид  проекта</w:t>
      </w:r>
      <w:proofErr w:type="gramEnd"/>
      <w:r>
        <w:rPr>
          <w:rFonts w:ascii="Times New Roman" w:eastAsia="Calibri" w:hAnsi="Times New Roman"/>
          <w:sz w:val="28"/>
          <w:szCs w:val="28"/>
        </w:rPr>
        <w:t>: познавательно – речевой, творческий.</w:t>
      </w:r>
    </w:p>
    <w:p w14:paraId="18940F88" w14:textId="77777777" w:rsidR="004961F6" w:rsidRDefault="00884BF4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i/>
          <w:sz w:val="28"/>
          <w:szCs w:val="28"/>
        </w:rPr>
        <w:t>Участники проекта</w:t>
      </w:r>
      <w:r>
        <w:rPr>
          <w:rFonts w:ascii="Times New Roman" w:eastAsia="Calibri" w:hAnsi="Times New Roman"/>
          <w:sz w:val="28"/>
          <w:szCs w:val="28"/>
        </w:rPr>
        <w:t>: дети, воспитатели, родители.</w:t>
      </w:r>
    </w:p>
    <w:p w14:paraId="03249D77" w14:textId="77777777" w:rsidR="004961F6" w:rsidRDefault="00884BF4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i/>
          <w:sz w:val="28"/>
          <w:szCs w:val="28"/>
        </w:rPr>
        <w:t>Возраст детей:</w:t>
      </w:r>
      <w:r>
        <w:rPr>
          <w:rFonts w:ascii="Times New Roman" w:eastAsia="Calibri" w:hAnsi="Times New Roman"/>
          <w:sz w:val="28"/>
          <w:szCs w:val="28"/>
        </w:rPr>
        <w:t xml:space="preserve"> 3-4 года</w:t>
      </w:r>
    </w:p>
    <w:p w14:paraId="2EB99587" w14:textId="77777777" w:rsidR="004961F6" w:rsidRDefault="00884BF4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i/>
          <w:sz w:val="28"/>
          <w:szCs w:val="28"/>
        </w:rPr>
        <w:t xml:space="preserve">Проблема. </w:t>
      </w:r>
      <w:r>
        <w:rPr>
          <w:rFonts w:ascii="Times New Roman" w:eastAsia="Calibri" w:hAnsi="Times New Roman"/>
          <w:sz w:val="28"/>
          <w:szCs w:val="28"/>
        </w:rPr>
        <w:t xml:space="preserve"> Отражение государственного </w:t>
      </w:r>
      <w:proofErr w:type="gramStart"/>
      <w:r>
        <w:rPr>
          <w:rFonts w:ascii="Times New Roman" w:eastAsia="Calibri" w:hAnsi="Times New Roman"/>
          <w:sz w:val="28"/>
          <w:szCs w:val="28"/>
        </w:rPr>
        <w:t>праздника  «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День матери» в работе с детьми дошкольного возраста. В настоящее время необходимо воспитывать у ребенка любовь к родному дому, семье, маме с первых лет жизни. Малыш должен понимать, что все хорошее начинается с родного дома и матери – хранительницы домашнего очага. </w:t>
      </w:r>
    </w:p>
    <w:p w14:paraId="20AA37D6" w14:textId="77777777" w:rsidR="004961F6" w:rsidRDefault="00884BF4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i/>
          <w:sz w:val="28"/>
          <w:szCs w:val="28"/>
        </w:rPr>
        <w:t xml:space="preserve">Цель проекта. </w:t>
      </w:r>
      <w:r>
        <w:rPr>
          <w:rFonts w:ascii="Times New Roman" w:eastAsia="Calibri" w:hAnsi="Times New Roman"/>
          <w:sz w:val="28"/>
          <w:szCs w:val="28"/>
        </w:rPr>
        <w:t>Углубить знания детей о культуре и традициях семейных взаимоотношений. Воспитывать любовь и уважение к матери, умение ценить её заботу о близких.</w:t>
      </w:r>
    </w:p>
    <w:p w14:paraId="3D2CC46A" w14:textId="77777777" w:rsidR="004961F6" w:rsidRDefault="00884BF4">
      <w:pPr>
        <w:spacing w:line="360" w:lineRule="auto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>
        <w:rPr>
          <w:rFonts w:ascii="Times New Roman" w:eastAsia="Calibri" w:hAnsi="Times New Roman"/>
          <w:b/>
          <w:i/>
          <w:sz w:val="28"/>
          <w:szCs w:val="28"/>
        </w:rPr>
        <w:t>Задачи проекта.</w:t>
      </w:r>
    </w:p>
    <w:p w14:paraId="7977EEC5" w14:textId="77777777" w:rsidR="004961F6" w:rsidRDefault="00884BF4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Задачи для детей:</w:t>
      </w:r>
    </w:p>
    <w:p w14:paraId="090FFAB9" w14:textId="77777777" w:rsidR="004961F6" w:rsidRDefault="00884BF4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Сформировать представление детей о роли мамы в их жизни, через раскрытие образа матери в поэзии, в живописи, музыке, художественной литературе.</w:t>
      </w:r>
    </w:p>
    <w:p w14:paraId="45124820" w14:textId="77777777" w:rsidR="004961F6" w:rsidRDefault="00884BF4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Развивать коммуникативные навыки у детей, способствовать развитию речи через выразительное чтение стихов, составление рассказа о маме.</w:t>
      </w:r>
    </w:p>
    <w:p w14:paraId="6965C0F3" w14:textId="77777777" w:rsidR="004961F6" w:rsidRDefault="00884BF4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Развивать творческие способности детей, через пение, танцы; художественную деятельность – создание поделок, рисунков.</w:t>
      </w:r>
    </w:p>
    <w:p w14:paraId="7FA8157F" w14:textId="77777777" w:rsidR="004961F6" w:rsidRDefault="00884BF4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Развивать умение выступать перед зрителями (мамами).</w:t>
      </w:r>
    </w:p>
    <w:p w14:paraId="6E4DA690" w14:textId="77777777" w:rsidR="004961F6" w:rsidRDefault="00884BF4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Способствовать формированию уважительного отношения к своим близким. Воспитывать доброе, заботливое отношение к маме.</w:t>
      </w:r>
    </w:p>
    <w:p w14:paraId="33FBE537" w14:textId="77777777" w:rsidR="004961F6" w:rsidRDefault="00884BF4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Задачи для педагога:</w:t>
      </w:r>
    </w:p>
    <w:p w14:paraId="61952F0B" w14:textId="77777777" w:rsidR="004961F6" w:rsidRDefault="00884BF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Способствовать созданию положительных эмоциональных переживаний детей и родителей от совместных мероприятий.</w:t>
      </w:r>
    </w:p>
    <w:p w14:paraId="333A9E73" w14:textId="77777777" w:rsidR="004961F6" w:rsidRDefault="00884BF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Развивать социально-профессиональную компетентность и личностный потенциал.</w:t>
      </w:r>
    </w:p>
    <w:p w14:paraId="6ADD795E" w14:textId="77777777" w:rsidR="004961F6" w:rsidRDefault="00884BF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Создание условий для социально-нравственного развития детей в процессе воспитания любви человеком – мамой.</w:t>
      </w:r>
    </w:p>
    <w:p w14:paraId="4D85F1F3" w14:textId="77777777" w:rsidR="004961F6" w:rsidRDefault="00884BF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Способствовать сплочению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</w:rPr>
        <w:t>детско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 –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родительских отношений, улучшению контакта между работниками детского сада и родителями.</w:t>
      </w:r>
    </w:p>
    <w:p w14:paraId="269FD936" w14:textId="77777777" w:rsidR="004961F6" w:rsidRDefault="00884BF4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Задачи для родителей:</w:t>
      </w:r>
    </w:p>
    <w:p w14:paraId="5D5CAF9A" w14:textId="77777777" w:rsidR="004961F6" w:rsidRDefault="00884BF4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Взаимопонимание со своим малышом.  Активизировать и обогащать воспитательные умения родителей, поддерживать их уверенность в собственных педагогических возможностях.</w:t>
      </w:r>
    </w:p>
    <w:p w14:paraId="47C98F9F" w14:textId="77777777" w:rsidR="004961F6" w:rsidRDefault="00884BF4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Обеспечить атмосферу доброжелательности, комфортности в общении: родитель-родитель, родитель-педагог, родитель-ребенок.</w:t>
      </w:r>
    </w:p>
    <w:p w14:paraId="1A979716" w14:textId="77777777" w:rsidR="004961F6" w:rsidRDefault="00884BF4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Способствовать сближению всех членов семьи за счет совместной деятельности и решения общих задач.</w:t>
      </w:r>
    </w:p>
    <w:p w14:paraId="448BF60B" w14:textId="77777777" w:rsidR="004961F6" w:rsidRDefault="00884BF4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Способствовать сплочению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</w:rPr>
        <w:t>детско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 –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родительских отношений, улучшению контакта между работниками детского сада и родителями.</w:t>
      </w:r>
    </w:p>
    <w:p w14:paraId="486ACFAC" w14:textId="77777777" w:rsidR="004961F6" w:rsidRDefault="00884BF4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Ожидаемые результаты:</w:t>
      </w:r>
      <w:r>
        <w:rPr>
          <w:rFonts w:ascii="Times New Roman" w:eastAsia="Times New Roman" w:hAnsi="Times New Roman"/>
          <w:b/>
          <w:i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t>Для детей:</w:t>
      </w:r>
    </w:p>
    <w:p w14:paraId="44ADE4DB" w14:textId="77777777" w:rsidR="004961F6" w:rsidRDefault="00884BF4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Милосердие и забота о маме.</w:t>
      </w:r>
    </w:p>
    <w:p w14:paraId="5E318A8F" w14:textId="77777777" w:rsidR="004961F6" w:rsidRDefault="00884BF4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Развитие познавательной активности, любознательности.</w:t>
      </w:r>
    </w:p>
    <w:p w14:paraId="2D9D8A75" w14:textId="77777777" w:rsidR="004961F6" w:rsidRDefault="00884BF4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Для педагогов:</w:t>
      </w:r>
    </w:p>
    <w:p w14:paraId="0FD583AC" w14:textId="77777777" w:rsidR="004961F6" w:rsidRDefault="00884BF4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Раскрыть образ матери в поэзии, в живописи.</w:t>
      </w:r>
    </w:p>
    <w:p w14:paraId="0D2916CF" w14:textId="77777777" w:rsidR="004961F6" w:rsidRDefault="00884BF4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Развитие у детей коммуникативных навыков, умение работать в команде.</w:t>
      </w:r>
    </w:p>
    <w:p w14:paraId="7C5CB4F3" w14:textId="77777777" w:rsidR="004961F6" w:rsidRDefault="00884BF4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Создание условий для проявления у детей, творчества, воображения.</w:t>
      </w:r>
    </w:p>
    <w:p w14:paraId="0B96BF7F" w14:textId="77777777" w:rsidR="004961F6" w:rsidRDefault="00884BF4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Расширение кругозора детей через чтение художественной литературы, знакомство с пословицами, разучивание стихов.</w:t>
      </w:r>
    </w:p>
    <w:p w14:paraId="313D304C" w14:textId="77777777" w:rsidR="004961F6" w:rsidRDefault="00884BF4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Для родителей:</w:t>
      </w:r>
    </w:p>
    <w:p w14:paraId="1372A030" w14:textId="77777777" w:rsidR="004961F6" w:rsidRDefault="00884BF4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Привлечение к сотрудничеству родителей по созданию в детском саду предметно – развивающей среды;</w:t>
      </w:r>
    </w:p>
    <w:p w14:paraId="2F781D57" w14:textId="77777777" w:rsidR="004961F6" w:rsidRDefault="00884BF4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Повышение педагогической грамотности родителей.</w:t>
      </w:r>
    </w:p>
    <w:p w14:paraId="2E0A6C85" w14:textId="77777777" w:rsidR="004961F6" w:rsidRDefault="00884BF4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i/>
          <w:sz w:val="28"/>
          <w:szCs w:val="28"/>
        </w:rPr>
        <w:t>Продукты проекта.</w:t>
      </w:r>
    </w:p>
    <w:p w14:paraId="60F202F4" w14:textId="77777777" w:rsidR="004961F6" w:rsidRDefault="00884BF4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Совместное творчество «Цветы для мамы». Выставка: «Мамины руки не знают </w:t>
      </w:r>
      <w:proofErr w:type="spellStart"/>
      <w:r>
        <w:rPr>
          <w:rFonts w:ascii="Times New Roman" w:eastAsia="Calibri" w:hAnsi="Times New Roman"/>
          <w:sz w:val="28"/>
          <w:szCs w:val="28"/>
        </w:rPr>
        <w:t>скуки</w:t>
      </w:r>
      <w:proofErr w:type="gramStart"/>
      <w:r>
        <w:rPr>
          <w:rFonts w:ascii="Times New Roman" w:eastAsia="Calibri" w:hAnsi="Times New Roman"/>
          <w:sz w:val="28"/>
          <w:szCs w:val="28"/>
        </w:rPr>
        <w:t>».Творчество</w:t>
      </w:r>
      <w:proofErr w:type="spellEnd"/>
      <w:proofErr w:type="gramEnd"/>
      <w:r>
        <w:rPr>
          <w:rFonts w:ascii="Times New Roman" w:eastAsia="Calibri" w:hAnsi="Times New Roman"/>
          <w:sz w:val="28"/>
          <w:szCs w:val="28"/>
        </w:rPr>
        <w:t xml:space="preserve"> детей «Цветы для мамы».  Фото </w:t>
      </w:r>
      <w:proofErr w:type="gramStart"/>
      <w:r>
        <w:rPr>
          <w:rFonts w:ascii="Times New Roman" w:eastAsia="Calibri" w:hAnsi="Times New Roman"/>
          <w:sz w:val="28"/>
          <w:szCs w:val="28"/>
        </w:rPr>
        <w:t>стенд:  «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Мамочка любимая моя» </w:t>
      </w:r>
    </w:p>
    <w:p w14:paraId="3F684646" w14:textId="77777777" w:rsidR="004961F6" w:rsidRDefault="00884BF4">
      <w:pPr>
        <w:spacing w:line="360" w:lineRule="auto"/>
        <w:ind w:firstLine="708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>
        <w:rPr>
          <w:rFonts w:ascii="Times New Roman" w:eastAsia="Calibri" w:hAnsi="Times New Roman"/>
          <w:b/>
          <w:i/>
          <w:sz w:val="28"/>
          <w:szCs w:val="28"/>
        </w:rPr>
        <w:t>Этапы проекта.</w:t>
      </w:r>
    </w:p>
    <w:p w14:paraId="1E5CBA08" w14:textId="77777777" w:rsidR="004961F6" w:rsidRDefault="00884BF4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1 этап</w:t>
      </w:r>
      <w:r>
        <w:rPr>
          <w:rFonts w:ascii="Times New Roman" w:eastAsia="Times New Roman" w:hAnsi="Times New Roman"/>
          <w:sz w:val="28"/>
          <w:szCs w:val="28"/>
        </w:rPr>
        <w:t xml:space="preserve"> Постановка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проблемы  </w:t>
      </w:r>
      <w:r>
        <w:rPr>
          <w:rFonts w:ascii="Times New Roman" w:eastAsia="Times New Roman" w:hAnsi="Times New Roman"/>
          <w:b/>
          <w:bCs/>
          <w:sz w:val="28"/>
          <w:szCs w:val="28"/>
        </w:rPr>
        <w:t>Вопрос</w:t>
      </w:r>
      <w:proofErr w:type="gramEnd"/>
      <w:r>
        <w:rPr>
          <w:rFonts w:ascii="Times New Roman" w:eastAsia="Times New Roman" w:hAnsi="Times New Roman"/>
          <w:b/>
          <w:bCs/>
          <w:sz w:val="28"/>
          <w:szCs w:val="28"/>
        </w:rPr>
        <w:t>: « Зачем человеку нужна мама?»</w:t>
      </w:r>
    </w:p>
    <w:p w14:paraId="66598D23" w14:textId="77777777" w:rsidR="004961F6" w:rsidRDefault="00884BF4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 2 этап. Реализация проекта</w:t>
      </w:r>
    </w:p>
    <w:p w14:paraId="14885574" w14:textId="77777777" w:rsidR="004961F6" w:rsidRDefault="00884BF4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 этап. Подведение итогов</w:t>
      </w:r>
    </w:p>
    <w:p w14:paraId="4D42FF88" w14:textId="77777777" w:rsidR="004961F6" w:rsidRDefault="00884BF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Перспективное планирование реализации проекта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4961F6" w14:paraId="5E78D00E" w14:textId="77777777">
        <w:tc>
          <w:tcPr>
            <w:tcW w:w="10682" w:type="dxa"/>
          </w:tcPr>
          <w:p w14:paraId="1E51EDAF" w14:textId="77777777" w:rsidR="004961F6" w:rsidRDefault="00884BF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Познавательное развитие </w:t>
            </w:r>
          </w:p>
          <w:p w14:paraId="48180DEB" w14:textId="77777777" w:rsidR="004961F6" w:rsidRDefault="00884BF4">
            <w:pPr>
              <w:widowControl/>
              <w:shd w:val="clear" w:color="auto" w:fill="FFFFFF"/>
              <w:spacing w:after="0" w:line="0" w:lineRule="atLeast"/>
              <w:jc w:val="left"/>
              <w:textAlignment w:val="baseline"/>
              <w:rPr>
                <w:rFonts w:ascii="Times New Roman" w:eastAsia="ff1" w:hAnsi="Times New Roman"/>
                <w:color w:val="000000"/>
                <w:sz w:val="28"/>
                <w:szCs w:val="28"/>
              </w:rPr>
            </w:pP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Беседы: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«Чем можно порадовать маму?</w:t>
            </w:r>
            <w:proofErr w:type="gramStart"/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»,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 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«</w:t>
            </w:r>
            <w:proofErr w:type="gramEnd"/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Как я помогаю </w:t>
            </w:r>
          </w:p>
          <w:p w14:paraId="5DDAC4D0" w14:textId="77777777" w:rsidR="004961F6" w:rsidRDefault="00884BF4">
            <w:pPr>
              <w:widowControl/>
              <w:shd w:val="clear" w:color="auto" w:fill="FFFFFF"/>
              <w:spacing w:after="0" w:line="0" w:lineRule="atLeast"/>
              <w:jc w:val="left"/>
              <w:textAlignment w:val="baseline"/>
              <w:rPr>
                <w:rFonts w:ascii="Times New Roman" w:eastAsia="ff1" w:hAnsi="Times New Roman"/>
                <w:color w:val="000000"/>
                <w:sz w:val="28"/>
                <w:szCs w:val="28"/>
              </w:rPr>
            </w:pP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маме»,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«Моя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мамочка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». </w:t>
            </w:r>
          </w:p>
          <w:p w14:paraId="2CBD549A" w14:textId="77777777" w:rsidR="004961F6" w:rsidRDefault="00884BF4">
            <w:pPr>
              <w:widowControl/>
              <w:shd w:val="clear" w:color="auto" w:fill="FFFFFF"/>
              <w:spacing w:after="0" w:line="15" w:lineRule="atLeast"/>
              <w:jc w:val="left"/>
              <w:textAlignment w:val="baseline"/>
              <w:rPr>
                <w:rFonts w:ascii="Times New Roman" w:eastAsia="ff1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ff1" w:hAnsi="Times New Roman"/>
                <w:color w:val="000000"/>
                <w:sz w:val="28"/>
                <w:szCs w:val="28"/>
              </w:rPr>
              <w:t>Презентация «Мамины профессии»</w:t>
            </w:r>
          </w:p>
          <w:p w14:paraId="76636724" w14:textId="77777777" w:rsidR="004961F6" w:rsidRDefault="004961F6">
            <w:pPr>
              <w:widowControl/>
              <w:shd w:val="clear" w:color="auto" w:fill="FFFFFF"/>
              <w:spacing w:after="0" w:line="15" w:lineRule="atLeast"/>
              <w:jc w:val="left"/>
              <w:textAlignment w:val="baseline"/>
              <w:rPr>
                <w:rFonts w:ascii="Times New Roman" w:eastAsia="ff1" w:hAnsi="Times New Roman"/>
                <w:color w:val="000000"/>
                <w:sz w:val="28"/>
                <w:szCs w:val="28"/>
              </w:rPr>
            </w:pPr>
          </w:p>
        </w:tc>
      </w:tr>
      <w:tr w:rsidR="004961F6" w14:paraId="2CF0748B" w14:textId="77777777">
        <w:tc>
          <w:tcPr>
            <w:tcW w:w="10682" w:type="dxa"/>
          </w:tcPr>
          <w:p w14:paraId="5BD28C37" w14:textId="77777777" w:rsidR="004961F6" w:rsidRDefault="00884BF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Социально - коммуникативное развитие</w:t>
            </w:r>
          </w:p>
          <w:p w14:paraId="3759FFBC" w14:textId="77777777" w:rsidR="004961F6" w:rsidRDefault="00884BF4">
            <w:pPr>
              <w:widowControl/>
              <w:shd w:val="clear" w:color="auto" w:fill="FFFFFF"/>
              <w:spacing w:after="0" w:line="0" w:lineRule="atLeast"/>
              <w:jc w:val="left"/>
              <w:textAlignment w:val="baseline"/>
              <w:rPr>
                <w:rFonts w:ascii="Times New Roman" w:eastAsia="ff1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Коммуникативные и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гры: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«Назови ласково»,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«Как ласково дома меня называют»,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«Как зовут мою маму?»,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  <w:proofErr w:type="gramStart"/>
            <w:r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« Покажу</w:t>
            </w:r>
            <w:proofErr w:type="gramEnd"/>
            <w:r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как я люблю»</w:t>
            </w:r>
          </w:p>
          <w:p w14:paraId="12B49C67" w14:textId="77777777" w:rsidR="004961F6" w:rsidRDefault="004961F6">
            <w:pPr>
              <w:widowControl/>
              <w:shd w:val="clear" w:color="auto" w:fill="FFFFFF"/>
              <w:spacing w:after="0" w:line="0" w:lineRule="atLeast"/>
              <w:jc w:val="left"/>
              <w:textAlignment w:val="baseline"/>
              <w:rPr>
                <w:rFonts w:ascii="Times New Roman" w:eastAsia="ff1" w:hAnsi="Times New Roman"/>
                <w:color w:val="000000"/>
                <w:sz w:val="28"/>
                <w:szCs w:val="28"/>
              </w:rPr>
            </w:pPr>
          </w:p>
          <w:p w14:paraId="35E0CB5F" w14:textId="77777777" w:rsidR="004961F6" w:rsidRDefault="00884BF4">
            <w:pPr>
              <w:widowControl/>
              <w:shd w:val="clear" w:color="auto" w:fill="FFFFFF"/>
              <w:spacing w:after="0" w:line="15" w:lineRule="atLeast"/>
              <w:jc w:val="left"/>
              <w:textAlignment w:val="baseline"/>
              <w:rPr>
                <w:rFonts w:ascii="Times New Roman" w:eastAsia="ff2" w:hAnsi="Times New Roman"/>
                <w:color w:val="000000"/>
                <w:sz w:val="28"/>
                <w:szCs w:val="28"/>
              </w:rPr>
            </w:pP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Сюжетно –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ролевые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игры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: 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«Моя семья»,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«Мама на работе»,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«Мама в </w:t>
            </w:r>
          </w:p>
          <w:p w14:paraId="0BE6DEF2" w14:textId="77777777" w:rsidR="004961F6" w:rsidRDefault="00884BF4">
            <w:pPr>
              <w:spacing w:line="360" w:lineRule="auto"/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</w:pP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магазине»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.</w:t>
            </w:r>
            <w:r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  <w:proofErr w:type="gramStart"/>
            <w:r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« Я</w:t>
            </w:r>
            <w:proofErr w:type="gramEnd"/>
            <w:r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помогаю маме »</w:t>
            </w:r>
          </w:p>
          <w:p w14:paraId="33039ED1" w14:textId="77777777" w:rsidR="004961F6" w:rsidRDefault="00884BF4">
            <w:pPr>
              <w:spacing w:line="36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Дидактические игры: «Что такое хорошо и что такое плохо», «Животные и их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детёныши»</w:t>
            </w:r>
          </w:p>
        </w:tc>
      </w:tr>
      <w:tr w:rsidR="004961F6" w14:paraId="41A6ACA0" w14:textId="77777777">
        <w:tc>
          <w:tcPr>
            <w:tcW w:w="10682" w:type="dxa"/>
          </w:tcPr>
          <w:p w14:paraId="1FB3D050" w14:textId="77777777" w:rsidR="004961F6" w:rsidRDefault="00884BF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lastRenderedPageBreak/>
              <w:t xml:space="preserve">Речевое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развитие :</w:t>
            </w:r>
            <w:proofErr w:type="gramEnd"/>
          </w:p>
          <w:p w14:paraId="504B6268" w14:textId="77777777" w:rsidR="004961F6" w:rsidRDefault="00884BF4">
            <w:pPr>
              <w:widowControl/>
              <w:shd w:val="clear" w:color="auto" w:fill="FFFFFF"/>
              <w:spacing w:after="0" w:line="15" w:lineRule="atLeast"/>
              <w:jc w:val="left"/>
              <w:textAlignment w:val="baseline"/>
              <w:rPr>
                <w:rFonts w:ascii="Times New Roman" w:eastAsia="ff2" w:hAnsi="Times New Roman"/>
                <w:color w:val="000000"/>
                <w:sz w:val="28"/>
                <w:szCs w:val="28"/>
              </w:rPr>
            </w:pP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Составление рассказов на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  <w:proofErr w:type="gramStart"/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тему: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 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«</w:t>
            </w:r>
            <w:proofErr w:type="gramEnd"/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Какая </w:t>
            </w:r>
            <w:proofErr w:type="spellStart"/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мама»,«Работа</w:t>
            </w:r>
            <w:proofErr w:type="spellEnd"/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моей </w:t>
            </w:r>
          </w:p>
          <w:p w14:paraId="770B0559" w14:textId="77777777" w:rsidR="004961F6" w:rsidRDefault="00884BF4">
            <w:pPr>
              <w:widowControl/>
              <w:shd w:val="clear" w:color="auto" w:fill="FFFFFF"/>
              <w:spacing w:after="0" w:line="0" w:lineRule="atLeast"/>
              <w:jc w:val="left"/>
              <w:textAlignment w:val="baseline"/>
              <w:rPr>
                <w:rFonts w:ascii="Times New Roman" w:eastAsia="ff1" w:hAnsi="Times New Roman"/>
                <w:color w:val="000000"/>
                <w:sz w:val="28"/>
                <w:szCs w:val="28"/>
              </w:rPr>
            </w:pP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мамы»,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«Моя бабушка»,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«Мою маму и бабушку зовут».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</w:p>
          <w:p w14:paraId="7CD911CD" w14:textId="77777777" w:rsidR="004961F6" w:rsidRDefault="00884BF4">
            <w:pPr>
              <w:widowControl/>
              <w:shd w:val="clear" w:color="auto" w:fill="FFFFFF"/>
              <w:spacing w:after="0" w:line="0" w:lineRule="atLeast"/>
              <w:jc w:val="left"/>
              <w:textAlignment w:val="baseline"/>
              <w:rPr>
                <w:rFonts w:ascii="Times New Roman" w:eastAsia="ff1" w:hAnsi="Times New Roman"/>
                <w:color w:val="000000"/>
                <w:sz w:val="28"/>
                <w:szCs w:val="28"/>
              </w:rPr>
            </w:pP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Заучивание стихотворений: Я. Аким «Мама», С. Пшеничных «С мамой по </w:t>
            </w:r>
          </w:p>
          <w:p w14:paraId="2E8CEA06" w14:textId="77777777" w:rsidR="004961F6" w:rsidRDefault="00884BF4">
            <w:pPr>
              <w:widowControl/>
              <w:shd w:val="clear" w:color="auto" w:fill="FFFFFF"/>
              <w:spacing w:after="0" w:line="0" w:lineRule="atLeast"/>
              <w:jc w:val="left"/>
              <w:textAlignment w:val="baseline"/>
              <w:rPr>
                <w:rFonts w:ascii="Times New Roman" w:eastAsia="ff1" w:hAnsi="Times New Roman"/>
                <w:color w:val="000000"/>
                <w:sz w:val="28"/>
                <w:szCs w:val="28"/>
              </w:rPr>
            </w:pP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городу».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</w:p>
          <w:p w14:paraId="6EFAA817" w14:textId="77777777" w:rsidR="004961F6" w:rsidRDefault="00884BF4">
            <w:pPr>
              <w:widowControl/>
              <w:shd w:val="clear" w:color="auto" w:fill="FFFFFF"/>
              <w:spacing w:after="0" w:line="15" w:lineRule="atLeast"/>
              <w:jc w:val="left"/>
              <w:textAlignment w:val="baseline"/>
              <w:rPr>
                <w:rFonts w:ascii="Times New Roman" w:eastAsia="ff2" w:hAnsi="Times New Roman"/>
                <w:color w:val="000000"/>
                <w:sz w:val="28"/>
                <w:szCs w:val="28"/>
              </w:rPr>
            </w:pP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Чтение стихотворений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: 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О. Чусовитина «Подарок мамочке», Н.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  <w:proofErr w:type="spellStart"/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Пикулева</w:t>
            </w:r>
            <w:proofErr w:type="spellEnd"/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</w:p>
          <w:p w14:paraId="210F783D" w14:textId="77777777" w:rsidR="004961F6" w:rsidRDefault="00884BF4">
            <w:pPr>
              <w:widowControl/>
              <w:shd w:val="clear" w:color="auto" w:fill="FFFFFF"/>
              <w:spacing w:after="0" w:line="0" w:lineRule="atLeast"/>
              <w:jc w:val="left"/>
              <w:textAlignment w:val="baseline"/>
              <w:rPr>
                <w:rFonts w:ascii="Times New Roman" w:eastAsia="ff1" w:hAnsi="Times New Roman"/>
                <w:color w:val="000000"/>
                <w:sz w:val="28"/>
                <w:szCs w:val="28"/>
              </w:rPr>
            </w:pP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«Как же это хорошо», И. Арсеев «Кто нас крепко любит», Р. Сеф «Мама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»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, Е. </w:t>
            </w:r>
          </w:p>
          <w:p w14:paraId="698475A1" w14:textId="77777777" w:rsidR="004961F6" w:rsidRDefault="00884BF4">
            <w:pPr>
              <w:widowControl/>
              <w:shd w:val="clear" w:color="auto" w:fill="FFFFFF"/>
              <w:spacing w:after="0" w:line="0" w:lineRule="atLeast"/>
              <w:jc w:val="left"/>
              <w:textAlignment w:val="baseline"/>
              <w:rPr>
                <w:rFonts w:ascii="Times New Roman" w:eastAsia="ff1" w:hAnsi="Times New Roman"/>
                <w:color w:val="000000"/>
                <w:sz w:val="28"/>
                <w:szCs w:val="28"/>
              </w:rPr>
            </w:pP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Благинина «Посидим в тишине», И. Косякова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«Всё она».</w:t>
            </w:r>
            <w:r w:rsidRPr="003C14D5">
              <w:rPr>
                <w:rFonts w:ascii="Times New Roman" w:eastAsia="ff2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</w:t>
            </w:r>
          </w:p>
          <w:p w14:paraId="19A1878B" w14:textId="77777777" w:rsidR="004961F6" w:rsidRDefault="00884BF4">
            <w:pPr>
              <w:widowControl/>
              <w:shd w:val="clear" w:color="auto" w:fill="FFFFFF"/>
              <w:spacing w:after="0" w:line="0" w:lineRule="atLeast"/>
              <w:jc w:val="left"/>
              <w:textAlignment w:val="baseline"/>
              <w:rPr>
                <w:rFonts w:ascii="Times New Roman" w:eastAsia="ff1" w:hAnsi="Times New Roman"/>
                <w:color w:val="000000"/>
                <w:sz w:val="28"/>
                <w:szCs w:val="28"/>
              </w:rPr>
            </w:pP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Чтение рассказов: </w:t>
            </w:r>
            <w:proofErr w:type="spellStart"/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Б.Емельянов</w:t>
            </w:r>
            <w:proofErr w:type="spellEnd"/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 «Рассказы о маме»: «Надо и не хочется», </w:t>
            </w:r>
          </w:p>
          <w:p w14:paraId="64D9A21B" w14:textId="77777777" w:rsidR="004961F6" w:rsidRDefault="00884BF4">
            <w:pPr>
              <w:widowControl/>
              <w:shd w:val="clear" w:color="auto" w:fill="FFFFFF"/>
              <w:spacing w:after="0" w:line="0" w:lineRule="atLeast"/>
              <w:jc w:val="left"/>
              <w:textAlignment w:val="baseline"/>
              <w:rPr>
                <w:rFonts w:ascii="Times New Roman" w:eastAsia="ff1" w:hAnsi="Times New Roman"/>
                <w:color w:val="000000"/>
                <w:sz w:val="28"/>
                <w:szCs w:val="28"/>
              </w:rPr>
            </w:pP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 xml:space="preserve">«Мама все понимает», «Обида», «Мамины руки», В. Сухомлинский «Моя </w:t>
            </w:r>
          </w:p>
          <w:p w14:paraId="0C2CD202" w14:textId="77777777" w:rsidR="004961F6" w:rsidRDefault="00884BF4">
            <w:pPr>
              <w:widowControl/>
              <w:shd w:val="clear" w:color="auto" w:fill="FFFFFF"/>
              <w:spacing w:after="0" w:line="0" w:lineRule="atLeast"/>
              <w:jc w:val="left"/>
              <w:textAlignment w:val="baseline"/>
              <w:rPr>
                <w:rFonts w:ascii="Times New Roman" w:eastAsia="ff1" w:hAnsi="Times New Roman"/>
                <w:color w:val="000000"/>
                <w:sz w:val="28"/>
                <w:szCs w:val="28"/>
              </w:rPr>
            </w:pPr>
            <w:r w:rsidRPr="003C14D5">
              <w:rPr>
                <w:rFonts w:ascii="Times New Roman" w:eastAsia="ff1" w:hAnsi="Times New Roman"/>
                <w:color w:val="000000"/>
                <w:sz w:val="28"/>
                <w:szCs w:val="28"/>
                <w:shd w:val="clear" w:color="auto" w:fill="FFFFFF"/>
                <w:lang w:eastAsia="zh-CN" w:bidi="ar"/>
              </w:rPr>
              <w:t>мама пахнет хлебом».</w:t>
            </w:r>
          </w:p>
          <w:p w14:paraId="2E81554B" w14:textId="77777777" w:rsidR="004961F6" w:rsidRDefault="00884BF4">
            <w:pPr>
              <w:widowControl/>
              <w:spacing w:before="100" w:beforeAutospacing="1"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Загадки на тему «Семья»</w:t>
            </w:r>
          </w:p>
          <w:p w14:paraId="32B1EB6C" w14:textId="77777777" w:rsidR="004961F6" w:rsidRDefault="00884BF4">
            <w:pPr>
              <w:widowControl/>
              <w:spacing w:before="100" w:beforeAutospacing="1"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Словесные игры </w:t>
            </w:r>
          </w:p>
          <w:p w14:paraId="6EA16B84" w14:textId="77777777" w:rsidR="004961F6" w:rsidRDefault="004961F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961F6" w14:paraId="4D9CA66D" w14:textId="77777777">
        <w:tc>
          <w:tcPr>
            <w:tcW w:w="10682" w:type="dxa"/>
          </w:tcPr>
          <w:p w14:paraId="323951C3" w14:textId="77777777" w:rsidR="004961F6" w:rsidRDefault="00884BF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Художественно -эстетическое развитие </w:t>
            </w:r>
          </w:p>
          <w:p w14:paraId="5C02854C" w14:textId="77777777" w:rsidR="004961F6" w:rsidRDefault="00884BF4">
            <w:pPr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Совместное творчество воспитателей и детей. Аппликация 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</w:rPr>
              <w:t>« Фартучек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для мамы » Рисование « Платье для мамы »</w:t>
            </w:r>
          </w:p>
          <w:p w14:paraId="67C09E2E" w14:textId="77777777" w:rsidR="004961F6" w:rsidRDefault="00884BF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формлении фото стенда: «Вот она какая, мамочка родная»</w:t>
            </w:r>
          </w:p>
          <w:p w14:paraId="6381484A" w14:textId="77777777" w:rsidR="004961F6" w:rsidRDefault="00884BF4">
            <w:pPr>
              <w:pStyle w:val="ac"/>
              <w:shd w:val="clear" w:color="auto" w:fill="FFFFFF"/>
              <w:spacing w:before="0" w:beforeAutospacing="0" w:after="0" w:afterAutospacing="0" w:line="315" w:lineRule="atLeas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Разучивание песни о маме </w:t>
            </w:r>
            <w:r>
              <w:rPr>
                <w:iCs/>
                <w:sz w:val="28"/>
                <w:szCs w:val="28"/>
              </w:rPr>
              <w:t>Текст песни "Ах, какая мама". Музыка и слова И. Пономаревой.</w:t>
            </w:r>
          </w:p>
          <w:p w14:paraId="71BF2934" w14:textId="77777777" w:rsidR="004961F6" w:rsidRDefault="00884BF4">
            <w:pPr>
              <w:spacing w:line="36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4961F6" w14:paraId="06A5D41A" w14:textId="77777777">
        <w:tc>
          <w:tcPr>
            <w:tcW w:w="10682" w:type="dxa"/>
          </w:tcPr>
          <w:p w14:paraId="0DA98B3A" w14:textId="77777777" w:rsidR="004961F6" w:rsidRDefault="00884BF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Физическое развитие </w:t>
            </w:r>
          </w:p>
          <w:p w14:paraId="3C4EEB90" w14:textId="77777777" w:rsidR="004961F6" w:rsidRDefault="00884BF4">
            <w:pPr>
              <w:widowControl/>
              <w:spacing w:before="100" w:beforeAutospacing="1"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Подвижные игры «Курица и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цыплята »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, « Кошка и котята »</w:t>
            </w:r>
          </w:p>
          <w:p w14:paraId="3AAFD5B2" w14:textId="77777777" w:rsidR="004961F6" w:rsidRDefault="00884BF4">
            <w:pPr>
              <w:widowControl/>
              <w:spacing w:before="100" w:beforeAutospacing="1"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Спортивное развлечение «Моя мама спортивная»</w:t>
            </w:r>
          </w:p>
        </w:tc>
      </w:tr>
      <w:tr w:rsidR="004961F6" w14:paraId="362E52AA" w14:textId="77777777">
        <w:tc>
          <w:tcPr>
            <w:tcW w:w="10682" w:type="dxa"/>
          </w:tcPr>
          <w:p w14:paraId="22C69308" w14:textId="77777777" w:rsidR="004961F6" w:rsidRDefault="00884BF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Взаимодействие с родителями</w:t>
            </w:r>
          </w:p>
          <w:p w14:paraId="37036C7A" w14:textId="77777777" w:rsidR="004961F6" w:rsidRDefault="00884B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Стендовая информация к празднику</w:t>
            </w:r>
          </w:p>
          <w:p w14:paraId="1965649B" w14:textId="77777777" w:rsidR="004961F6" w:rsidRDefault="00884B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Совместный просмотр мультфильмов «Мама для мамонтёнка»</w:t>
            </w:r>
          </w:p>
          <w:p w14:paraId="61D15171" w14:textId="77777777" w:rsidR="004961F6" w:rsidRDefault="00884B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Консультация «Мамины помощники»</w:t>
            </w:r>
          </w:p>
        </w:tc>
      </w:tr>
    </w:tbl>
    <w:p w14:paraId="2A260BD7" w14:textId="77777777" w:rsidR="004961F6" w:rsidRDefault="004961F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0A106E8" w14:textId="77777777" w:rsidR="004961F6" w:rsidRDefault="00884BF4">
      <w:pPr>
        <w:pStyle w:val="ae"/>
        <w:spacing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ab/>
        <w:t xml:space="preserve"> </w:t>
      </w:r>
    </w:p>
    <w:p w14:paraId="0C92B6EB" w14:textId="77777777" w:rsidR="004961F6" w:rsidRDefault="00884BF4">
      <w:pPr>
        <w:spacing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i/>
          <w:sz w:val="28"/>
          <w:szCs w:val="28"/>
        </w:rPr>
        <w:t>Итоги проекта</w:t>
      </w:r>
      <w:r>
        <w:rPr>
          <w:rFonts w:ascii="Times New Roman" w:eastAsia="Calibri" w:hAnsi="Times New Roman"/>
          <w:sz w:val="28"/>
          <w:szCs w:val="28"/>
        </w:rPr>
        <w:t>:</w:t>
      </w:r>
    </w:p>
    <w:p w14:paraId="73801788" w14:textId="54E0E0B9" w:rsidR="004961F6" w:rsidRDefault="00884BF4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Реализация данного проекта способствовала сближению родителей, детей и педагогов. Совместные мероприятия способствовали обогащению знаний детей о роли мамы в их жизни, формированию уважительного отношения к своим близким.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Итогом  стало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мероприятие  «Моя мамочка спортивная».</w:t>
      </w:r>
    </w:p>
    <w:p w14:paraId="5219F0DF" w14:textId="520C5C59" w:rsidR="003C14D5" w:rsidRDefault="003C14D5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Фотоотчёт </w:t>
      </w:r>
    </w:p>
    <w:p w14:paraId="395A51EF" w14:textId="77777777" w:rsidR="003C14D5" w:rsidRDefault="003C14D5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</w:t>
      </w:r>
      <w:r>
        <w:rPr>
          <w:noProof/>
        </w:rPr>
        <w:drawing>
          <wp:inline distT="0" distB="0" distL="0" distR="0" wp14:anchorId="754823DE" wp14:editId="2C51D07A">
            <wp:extent cx="3810000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</w:t>
      </w:r>
    </w:p>
    <w:p w14:paraId="4836B5F2" w14:textId="072F9970" w:rsidR="003C14D5" w:rsidRDefault="003C14D5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</w:t>
      </w:r>
      <w:r w:rsidR="00884BF4">
        <w:rPr>
          <w:rFonts w:ascii="Times New Roman" w:eastAsia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</w:t>
      </w:r>
      <w:r w:rsidR="00884BF4">
        <w:rPr>
          <w:noProof/>
        </w:rPr>
        <w:drawing>
          <wp:inline distT="0" distB="0" distL="0" distR="0" wp14:anchorId="2EA23064" wp14:editId="1F272BF2">
            <wp:extent cx="2895600" cy="238082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38" cy="238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</w:t>
      </w:r>
      <w:r w:rsidR="00884BF4">
        <w:rPr>
          <w:rFonts w:ascii="Times New Roman" w:eastAsia="Times New Roman" w:hAnsi="Times New Roman"/>
          <w:sz w:val="28"/>
          <w:szCs w:val="28"/>
        </w:rPr>
        <w:t xml:space="preserve">           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</w:t>
      </w:r>
    </w:p>
    <w:p w14:paraId="1FA9159B" w14:textId="77777777" w:rsidR="00884BF4" w:rsidRDefault="003C14D5">
      <w:pPr>
        <w:spacing w:line="360" w:lineRule="auto"/>
        <w:ind w:firstLine="708"/>
        <w:jc w:val="both"/>
        <w:rPr>
          <w:rFonts w:ascii="Times New Roman" w:eastAsia="Times New Roman" w:hAnsi="Times New Roman"/>
          <w:noProof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="00884BF4">
        <w:rPr>
          <w:noProof/>
        </w:rPr>
        <w:drawing>
          <wp:inline distT="0" distB="0" distL="0" distR="0" wp14:anchorId="6C71AF52" wp14:editId="0BB68218">
            <wp:extent cx="2609850" cy="3324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1"/>
                    <a:stretch/>
                  </pic:blipFill>
                  <pic:spPr bwMode="auto">
                    <a:xfrm>
                      <a:off x="0" y="0"/>
                      <a:ext cx="2623626" cy="334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4BF4">
        <w:rPr>
          <w:rFonts w:ascii="Times New Roman" w:eastAsia="Times New Roman" w:hAnsi="Times New Roman"/>
          <w:noProof/>
          <w:sz w:val="28"/>
          <w:szCs w:val="28"/>
        </w:rPr>
        <w:t xml:space="preserve">            </w:t>
      </w:r>
      <w:r w:rsidR="00884BF4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3A3E557D" wp14:editId="1D0CA8FE">
            <wp:extent cx="2683192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7" cy="3342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AD9A2" w14:textId="77777777" w:rsidR="00884BF4" w:rsidRDefault="00884BF4">
      <w:pPr>
        <w:spacing w:line="360" w:lineRule="auto"/>
        <w:ind w:firstLine="708"/>
        <w:jc w:val="both"/>
        <w:rPr>
          <w:rFonts w:ascii="Times New Roman" w:eastAsia="Times New Roman" w:hAnsi="Times New Roman"/>
          <w:noProof/>
          <w:sz w:val="28"/>
          <w:szCs w:val="28"/>
        </w:rPr>
      </w:pPr>
    </w:p>
    <w:p w14:paraId="03D7CFAA" w14:textId="34AE965A" w:rsidR="00884BF4" w:rsidRDefault="00884BF4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D493C7E" wp14:editId="2FF18E27">
            <wp:extent cx="5632428" cy="28479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2"/>
                    <a:stretch/>
                  </pic:blipFill>
                  <pic:spPr bwMode="auto">
                    <a:xfrm>
                      <a:off x="0" y="0"/>
                      <a:ext cx="5655750" cy="285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03E8D" w14:textId="60995689" w:rsidR="00ED24EC" w:rsidRDefault="00ED24EC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37369F" wp14:editId="0ACF7E7E">
            <wp:extent cx="3450349" cy="4600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45" cy="46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4D5"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="00884BF4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128EAC03" w14:textId="197D42A7" w:rsidR="00884BF4" w:rsidRDefault="00884BF4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A911FC8" wp14:editId="1E8E3ECF">
            <wp:extent cx="5676900" cy="32023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9"/>
                    <a:stretch/>
                  </pic:blipFill>
                  <pic:spPr bwMode="auto">
                    <a:xfrm>
                      <a:off x="0" y="0"/>
                      <a:ext cx="5683660" cy="320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736D1" w14:textId="2D35F04B" w:rsidR="003C14D5" w:rsidRDefault="003C14D5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5E9B202" w14:textId="77777777" w:rsidR="00884BF4" w:rsidRDefault="00884BF4">
      <w:pPr>
        <w:spacing w:line="360" w:lineRule="auto"/>
        <w:jc w:val="center"/>
        <w:rPr>
          <w:rFonts w:ascii="Monotype Corsiva" w:eastAsia="Calibri" w:hAnsi="Monotype Corsiva"/>
          <w:color w:val="FF0000"/>
          <w:sz w:val="52"/>
          <w:szCs w:val="52"/>
        </w:rPr>
      </w:pPr>
    </w:p>
    <w:p w14:paraId="1413A529" w14:textId="090BD4A7" w:rsidR="004961F6" w:rsidRDefault="00884BF4">
      <w:pPr>
        <w:spacing w:line="360" w:lineRule="auto"/>
        <w:jc w:val="center"/>
        <w:rPr>
          <w:rFonts w:ascii="Monotype Corsiva" w:eastAsia="Calibri" w:hAnsi="Monotype Corsiva"/>
          <w:color w:val="FF0000"/>
          <w:sz w:val="52"/>
          <w:szCs w:val="52"/>
        </w:rPr>
      </w:pPr>
      <w:r>
        <w:rPr>
          <w:rFonts w:ascii="Monotype Corsiva" w:eastAsia="Calibri" w:hAnsi="Monotype Corsiva"/>
          <w:color w:val="FF0000"/>
          <w:sz w:val="52"/>
          <w:szCs w:val="52"/>
        </w:rPr>
        <w:lastRenderedPageBreak/>
        <w:t>Приложения</w:t>
      </w:r>
    </w:p>
    <w:p w14:paraId="50B3C6F9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Загадки на </w:t>
      </w:r>
      <w:proofErr w:type="gramStart"/>
      <w:r>
        <w:rPr>
          <w:rFonts w:eastAsia="Calibri"/>
          <w:sz w:val="28"/>
          <w:szCs w:val="28"/>
        </w:rPr>
        <w:t>тему:  «</w:t>
      </w:r>
      <w:proofErr w:type="gramEnd"/>
      <w:r>
        <w:rPr>
          <w:rFonts w:eastAsia="Calibri"/>
          <w:sz w:val="28"/>
          <w:szCs w:val="28"/>
        </w:rPr>
        <w:t>Мама»</w:t>
      </w:r>
    </w:p>
    <w:p w14:paraId="1BE51753" w14:textId="77777777" w:rsidR="004961F6" w:rsidRDefault="004961F6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rFonts w:eastAsia="Calibri"/>
          <w:sz w:val="28"/>
          <w:szCs w:val="28"/>
        </w:rPr>
      </w:pPr>
    </w:p>
    <w:p w14:paraId="3EBC8EF6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 слово каждый знает,</w:t>
      </w:r>
    </w:p>
    <w:p w14:paraId="62C55BF7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Ни на что не променяет!</w:t>
      </w:r>
    </w:p>
    <w:p w14:paraId="48660273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цифре «семь» добавлю «я» —</w:t>
      </w:r>
    </w:p>
    <w:p w14:paraId="0C78C8F4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получится? (Семья)</w:t>
      </w:r>
    </w:p>
    <w:p w14:paraId="10C1DD95" w14:textId="77777777" w:rsidR="004961F6" w:rsidRDefault="004961F6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14:paraId="785E65A8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милее всех на свете?</w:t>
      </w:r>
    </w:p>
    <w:p w14:paraId="586ED7A4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Кого любят очень дети?</w:t>
      </w:r>
    </w:p>
    <w:p w14:paraId="2F5380ED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вопрос отвечу прямо:</w:t>
      </w:r>
    </w:p>
    <w:p w14:paraId="3185CF7A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Всех милее наша... (мама)</w:t>
      </w:r>
    </w:p>
    <w:p w14:paraId="75754AD1" w14:textId="77777777" w:rsidR="004961F6" w:rsidRDefault="004961F6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14:paraId="2FC4296A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стирает, варит, шьет,</w:t>
      </w:r>
    </w:p>
    <w:p w14:paraId="13759A28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работе устает,</w:t>
      </w:r>
    </w:p>
    <w:p w14:paraId="21A7B16C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Просыпается так рано? —</w:t>
      </w:r>
    </w:p>
    <w:p w14:paraId="394E3B40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Лишь заботливая... (мама)</w:t>
      </w:r>
    </w:p>
    <w:p w14:paraId="0943D6E0" w14:textId="77777777" w:rsidR="004961F6" w:rsidRDefault="004961F6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14:paraId="0A9713F0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Ты трудилась, ты устала</w:t>
      </w:r>
    </w:p>
    <w:p w14:paraId="60E49961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совсем не отдыхала,</w:t>
      </w:r>
    </w:p>
    <w:p w14:paraId="3CDD0B1C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Буду солнышко просить</w:t>
      </w:r>
    </w:p>
    <w:p w14:paraId="07000818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Утром в окна не светить:</w:t>
      </w:r>
    </w:p>
    <w:p w14:paraId="274328CF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Не вставай так рано,</w:t>
      </w:r>
    </w:p>
    <w:p w14:paraId="5681477E" w14:textId="77777777" w:rsidR="004961F6" w:rsidRDefault="00884BF4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буди ты... (маму)</w:t>
      </w:r>
    </w:p>
    <w:p w14:paraId="38A092C0" w14:textId="77777777" w:rsidR="004961F6" w:rsidRDefault="004961F6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14:paraId="032AB1C3" w14:textId="77777777" w:rsidR="004961F6" w:rsidRDefault="004961F6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14:paraId="17F2296F" w14:textId="77777777" w:rsidR="004961F6" w:rsidRDefault="00884BF4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С. </w:t>
      </w:r>
      <w:proofErr w:type="spellStart"/>
      <w:r>
        <w:rPr>
          <w:rFonts w:ascii="Times New Roman" w:eastAsia="Calibri" w:hAnsi="Times New Roman"/>
          <w:b/>
          <w:sz w:val="28"/>
          <w:szCs w:val="28"/>
        </w:rPr>
        <w:t>Капупикаян</w:t>
      </w:r>
      <w:proofErr w:type="spellEnd"/>
    </w:p>
    <w:p w14:paraId="402C4584" w14:textId="77777777" w:rsidR="004961F6" w:rsidRDefault="004961F6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14:paraId="7D73C0A7" w14:textId="77777777" w:rsidR="004961F6" w:rsidRDefault="00884BF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«Моя бабушка» </w:t>
      </w:r>
    </w:p>
    <w:p w14:paraId="5CB2AF7E" w14:textId="77777777" w:rsidR="004961F6" w:rsidRDefault="00884BF4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Стала бабушка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Старой, хворою,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От ходьбы она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Устает.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br/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Храбым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летчиком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Стану скоро я,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Посажу ее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В самолет.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Не тряхну ее,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Не качну ее,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Отдохнет она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Наконец.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Скажет бабушка: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"Ай да внучек мой,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Ай да летчик мой!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Молодец!"</w:t>
      </w:r>
    </w:p>
    <w:p w14:paraId="4E03531C" w14:textId="77777777" w:rsidR="004961F6" w:rsidRDefault="004961F6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709826F2" w14:textId="77777777" w:rsidR="004961F6" w:rsidRDefault="00884BF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«Мама» Ю. Яковлев;</w:t>
      </w:r>
    </w:p>
    <w:p w14:paraId="181B0096" w14:textId="77777777" w:rsidR="004961F6" w:rsidRDefault="00884BF4">
      <w:pPr>
        <w:pStyle w:val="ac"/>
        <w:shd w:val="clear" w:color="auto" w:fill="FFFFFF"/>
        <w:spacing w:line="270" w:lineRule="atLeast"/>
        <w:rPr>
          <w:sz w:val="28"/>
          <w:szCs w:val="28"/>
        </w:rPr>
      </w:pPr>
      <w:r>
        <w:rPr>
          <w:sz w:val="28"/>
          <w:szCs w:val="28"/>
        </w:rPr>
        <w:t>Закрой глаза, прислушайся. И ты услышишь мамин голос. Он живёт в самом тебе такой знакомый, родной. Его не спутаешь ни с одним другим голосом. Даже когда станешь взрослым, всегда будешь помнить мамин голос, мамины глаза, мамины руки.</w:t>
      </w:r>
    </w:p>
    <w:p w14:paraId="5EF238E8" w14:textId="77777777" w:rsidR="004961F6" w:rsidRDefault="00884BF4">
      <w:pPr>
        <w:pStyle w:val="ac"/>
        <w:shd w:val="clear" w:color="auto" w:fill="FFFFFF"/>
        <w:spacing w:line="270" w:lineRule="atLeast"/>
        <w:rPr>
          <w:sz w:val="28"/>
          <w:szCs w:val="28"/>
        </w:rPr>
      </w:pPr>
      <w:r>
        <w:rPr>
          <w:sz w:val="28"/>
          <w:szCs w:val="28"/>
        </w:rPr>
        <w:t>Мама.</w:t>
      </w:r>
      <w:r>
        <w:rPr>
          <w:sz w:val="28"/>
          <w:szCs w:val="28"/>
        </w:rPr>
        <w:br/>
        <w:t>Ты ещё не умел говорить, а мама понимала тебя без слов. Угадывала, что ты хочешь, что у тебя болит. Когда ты ещё не умел ходить, мама носила тебя на руках. А потом мама научила тебя говорить, ходить...</w:t>
      </w:r>
    </w:p>
    <w:p w14:paraId="0D7E01E3" w14:textId="77777777" w:rsidR="004961F6" w:rsidRDefault="00884BF4">
      <w:pPr>
        <w:pStyle w:val="ac"/>
        <w:shd w:val="clear" w:color="auto" w:fill="FFFFFF"/>
        <w:spacing w:line="270" w:lineRule="atLeast"/>
        <w:rPr>
          <w:sz w:val="28"/>
          <w:szCs w:val="28"/>
        </w:rPr>
      </w:pPr>
      <w:r>
        <w:rPr>
          <w:sz w:val="28"/>
          <w:szCs w:val="28"/>
        </w:rPr>
        <w:t>Мама прочла первую книжку. Мама учила тебя видеть и открывать мир.</w:t>
      </w:r>
    </w:p>
    <w:p w14:paraId="361B20A1" w14:textId="77777777" w:rsidR="004961F6" w:rsidRDefault="00884BF4">
      <w:pPr>
        <w:pStyle w:val="ac"/>
        <w:shd w:val="clear" w:color="auto" w:fill="FFFFFF"/>
        <w:spacing w:line="270" w:lineRule="atLeast"/>
        <w:rPr>
          <w:sz w:val="28"/>
          <w:szCs w:val="28"/>
        </w:rPr>
      </w:pPr>
      <w:r>
        <w:rPr>
          <w:sz w:val="28"/>
          <w:szCs w:val="28"/>
        </w:rPr>
        <w:t>От мамы ты узнал название птиц – воробей, ласточка, синица. Узнал, что у каждого цветка есть тоже своё имя – ромашка, василёк, иван-да-марья.</w:t>
      </w:r>
    </w:p>
    <w:p w14:paraId="49BF9F0C" w14:textId="77777777" w:rsidR="004961F6" w:rsidRDefault="00884BF4">
      <w:pPr>
        <w:pStyle w:val="ac"/>
        <w:shd w:val="clear" w:color="auto" w:fill="FFFFFF"/>
        <w:spacing w:line="270" w:lineRule="atLeast"/>
        <w:rPr>
          <w:sz w:val="28"/>
          <w:szCs w:val="28"/>
        </w:rPr>
      </w:pPr>
      <w:r>
        <w:rPr>
          <w:sz w:val="28"/>
          <w:szCs w:val="28"/>
        </w:rPr>
        <w:t>Мама принесла домой сухую веточку и поставила её в воду. И вскоре веточка – сухая, безжизненная веточка – зазеленела. А потом на ней появились светло – лиловые цветы. Вся веточка покрылась цветами.</w:t>
      </w:r>
    </w:p>
    <w:p w14:paraId="5745720A" w14:textId="77777777" w:rsidR="004961F6" w:rsidRDefault="00884BF4">
      <w:pPr>
        <w:pStyle w:val="ac"/>
        <w:shd w:val="clear" w:color="auto" w:fill="FFFFFF"/>
        <w:spacing w:line="270" w:lineRule="atLeast"/>
        <w:rPr>
          <w:sz w:val="28"/>
          <w:szCs w:val="28"/>
        </w:rPr>
      </w:pPr>
      <w:r>
        <w:rPr>
          <w:sz w:val="28"/>
          <w:szCs w:val="28"/>
        </w:rPr>
        <w:t>Что это? – удивлённо спросил ты.</w:t>
      </w:r>
      <w:r>
        <w:rPr>
          <w:sz w:val="28"/>
          <w:szCs w:val="28"/>
        </w:rPr>
        <w:br/>
        <w:t>И мама ответила: – Багульник.</w:t>
      </w:r>
    </w:p>
    <w:p w14:paraId="1E34CBF1" w14:textId="77777777" w:rsidR="004961F6" w:rsidRDefault="00884BF4">
      <w:pPr>
        <w:pStyle w:val="ac"/>
        <w:shd w:val="clear" w:color="auto" w:fill="FFFFFF"/>
        <w:spacing w:line="270" w:lineRule="atLeast"/>
        <w:rPr>
          <w:sz w:val="28"/>
          <w:szCs w:val="28"/>
        </w:rPr>
      </w:pPr>
      <w:r>
        <w:rPr>
          <w:sz w:val="28"/>
          <w:szCs w:val="28"/>
        </w:rPr>
        <w:t>На улице шёл снег. Мама протянула руку и поймала снежинку. На шерстяной варежке снежинка не таяла. Ты посмотрел и снова увидел чудо. Ты думал, что снежинка – это крохотный пушистый комочек, а она оказалась красивой, ровной звёздочкой. Ты наклонился, чтобы лучше рассмотреть белую звёздочку, дохнул на неё – и звёздочка исчезла. На варежке осталась капелька воды. Первую снежинку помогла тебе увидеть мама.</w:t>
      </w:r>
    </w:p>
    <w:p w14:paraId="6A809C03" w14:textId="77777777" w:rsidR="004961F6" w:rsidRDefault="00884BF4">
      <w:pPr>
        <w:pStyle w:val="ac"/>
        <w:shd w:val="clear" w:color="auto" w:fill="FFFFFF"/>
        <w:spacing w:line="270" w:lineRule="atLeast"/>
        <w:rPr>
          <w:sz w:val="28"/>
          <w:szCs w:val="28"/>
        </w:rPr>
      </w:pPr>
      <w:r>
        <w:rPr>
          <w:sz w:val="28"/>
          <w:szCs w:val="28"/>
        </w:rPr>
        <w:t>Мама всегда рядом с тобой. И всё, что ты видел, всё, что окружало тебя, как бы начиналось с мамы. Каждый день твоего и моего детства связан с мамой. Озабоченная и радостная, спокойная и печальная, она всегда рядом.</w:t>
      </w:r>
    </w:p>
    <w:p w14:paraId="62EE1985" w14:textId="77777777" w:rsidR="004961F6" w:rsidRDefault="00884BF4">
      <w:pPr>
        <w:pStyle w:val="ac"/>
        <w:shd w:val="clear" w:color="auto" w:fill="FFFFFF"/>
        <w:spacing w:line="270" w:lineRule="atLeast"/>
        <w:rPr>
          <w:sz w:val="28"/>
          <w:szCs w:val="28"/>
        </w:rPr>
      </w:pPr>
      <w:r>
        <w:rPr>
          <w:sz w:val="28"/>
          <w:szCs w:val="28"/>
        </w:rPr>
        <w:t>Моя мама погибла во время блокады Ленинграда, летом 1942 года. Последний раз я её видел, когда она провожала меня в армию. Мне тогда было восемнадцать лет. Это трудно было понять, что мамы нет больше.</w:t>
      </w:r>
    </w:p>
    <w:p w14:paraId="6355FBE0" w14:textId="77777777" w:rsidR="004961F6" w:rsidRDefault="00884BF4">
      <w:pPr>
        <w:pStyle w:val="ac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Но любовь к матери проходит у нормального человека через всю жизнь. И моя мама до сих пор живёт в моём сердце, словно мама жива, только она где-то далеко, так далеко, что письма не доходят. Но она всегда есть. Я слышу её голос.</w:t>
      </w:r>
    </w:p>
    <w:p w14:paraId="74ACA42D" w14:textId="77777777" w:rsidR="004961F6" w:rsidRDefault="00884BF4">
      <w:pPr>
        <w:pStyle w:val="ac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lastRenderedPageBreak/>
        <w:t>Помни, что нет большего горя на свете, чем потерять родную мать. Не причиняй ей страданий. Береги её, как можешь.</w:t>
      </w:r>
    </w:p>
    <w:p w14:paraId="1E235074" w14:textId="77777777" w:rsidR="004961F6" w:rsidRDefault="00884BF4">
      <w:pPr>
        <w:pStyle w:val="ac"/>
        <w:shd w:val="clear" w:color="auto" w:fill="FFFFFF"/>
        <w:spacing w:line="270" w:lineRule="atLeast"/>
        <w:rPr>
          <w:sz w:val="28"/>
          <w:szCs w:val="28"/>
        </w:rPr>
      </w:pPr>
      <w:r>
        <w:rPr>
          <w:sz w:val="28"/>
          <w:szCs w:val="28"/>
        </w:rPr>
        <w:t>С чего начинается Родина? Я задаю себе этот вопрос и сам отвечаю на него: Родина для каждого из нас начинается с мамы.</w:t>
      </w:r>
    </w:p>
    <w:p w14:paraId="4BD24097" w14:textId="77777777" w:rsidR="004961F6" w:rsidRDefault="004961F6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5C04C183" w14:textId="77777777" w:rsidR="004961F6" w:rsidRDefault="004961F6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3D80A491" w14:textId="77777777" w:rsidR="004961F6" w:rsidRDefault="00884BF4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«Заплатка» Н. Носов;</w:t>
      </w:r>
    </w:p>
    <w:p w14:paraId="0B3630AF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У Бобки были замечательные штаны: зеленые, вернее сказать, защитного цвета. Бобка их очень любил и всегда хвастался:</w:t>
      </w:r>
    </w:p>
    <w:p w14:paraId="38F67387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- Смотрите, ребята, какие у меня штаны. Солдатские!</w:t>
      </w:r>
    </w:p>
    <w:p w14:paraId="61BAE698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Все ребята, конечно, завидовали. Ни у кого больше таких зеленых штанов не было.</w:t>
      </w:r>
    </w:p>
    <w:p w14:paraId="5A2D4C47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Однажды Бобка полез через забор, зацепился за гвоздь и порвал эти замечательные штаны. От досады он чуть не заплакал, пошел поскорее домой и стал просить маму зашить.</w:t>
      </w:r>
    </w:p>
    <w:p w14:paraId="16D431B0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Мама рассердилась:</w:t>
      </w:r>
    </w:p>
    <w:p w14:paraId="6582E402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- Ты будешь по заборам лазить, штаны рвать, а я зашивать должна?</w:t>
      </w:r>
    </w:p>
    <w:p w14:paraId="69720DF8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- Я больше не буду! Зашей, мама!</w:t>
      </w:r>
    </w:p>
    <w:p w14:paraId="578EDCDA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- Сам зашей.</w:t>
      </w:r>
    </w:p>
    <w:p w14:paraId="1EBB7768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- Так я же ведь не умею!</w:t>
      </w:r>
    </w:p>
    <w:p w14:paraId="18E08CF4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- Сумел порвать, сумей и зашить.</w:t>
      </w:r>
    </w:p>
    <w:p w14:paraId="798C1AA5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- Ну, я так буду ходить, - проворчал Бобка и пошел во двор.</w:t>
      </w:r>
    </w:p>
    <w:p w14:paraId="0EE71A04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Ребята увидели, что у него на штанах дырка, и стали смеяться.</w:t>
      </w:r>
    </w:p>
    <w:p w14:paraId="52DDB87C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- Какой же ты солдат, - говорят, - если у тебя штаны порваны?</w:t>
      </w:r>
    </w:p>
    <w:p w14:paraId="1EFB4D42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А Бобка оправдывается:</w:t>
      </w:r>
    </w:p>
    <w:p w14:paraId="29CF9925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- Я просил маму зашить, а она не хочет.</w:t>
      </w:r>
    </w:p>
    <w:p w14:paraId="1C32F4D0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- Разве солдатам мамы штаны зашивают? - говорят ребята. - Солдат сам должен уметь все делать: и заплатку поставить и пуговицу пришить.</w:t>
      </w:r>
    </w:p>
    <w:p w14:paraId="69E69744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Бобке стало стыдно. Пошел он домой, попросил у мамы иголку, нитку и лоскуток зеленой материи. Из материи он вырезал заплатку величиной с огурец и начал пришивать ее к штанам.</w:t>
      </w:r>
    </w:p>
    <w:p w14:paraId="4E460563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Дело это было нелегкое. К тому же Бобка очень спешил и колол себе пальцы иголкой.</w:t>
      </w:r>
    </w:p>
    <w:p w14:paraId="6F498034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- Чего ты колешься? Ах ты, противная! - говорил Бобка иголке и старался схватить ее за самый кончик, так чтоб не уколоться.</w:t>
      </w:r>
    </w:p>
    <w:p w14:paraId="71C8318A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Наконец заплатка была пришита. Она торчала на штанах, словно сушеный гриб, а материя вокруг сморщилась так, что одна штанина даже стала короче.</w:t>
      </w:r>
    </w:p>
    <w:p w14:paraId="282175A4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- Ну, куда же это годится? - ворчал Бобка, разглядывая штаны. - Еще хуже, чем было! Придется все наново переделывать.</w:t>
      </w:r>
    </w:p>
    <w:p w14:paraId="26AAEDD2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Он взял ножик и отпорол заплатку. Потом расправил ее, опять приложил к штанам, хорошенько обвел вокруг заплатки чернильным карандашом и стал пришивать ее снова.</w:t>
      </w:r>
    </w:p>
    <w:p w14:paraId="06725195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Теперь он шил не спеша, аккуратно и все время следил, чтобы заплатка не вылезала за черту. Он долго возился, сопел и кряхтел, зато, когда все сделал, на заплатку было любо взглянуть. Она была пришита ровно, гладко и так крепко, что не отодрать и зубами.</w:t>
      </w:r>
    </w:p>
    <w:p w14:paraId="6AB06EC2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Наконец Бобка надел штаны и вышел во двор. Ребята окружили его.</w:t>
      </w:r>
    </w:p>
    <w:p w14:paraId="0D95FA12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proofErr w:type="gramStart"/>
      <w:r>
        <w:rPr>
          <w:sz w:val="28"/>
          <w:szCs w:val="28"/>
        </w:rPr>
        <w:t>- Вот</w:t>
      </w:r>
      <w:proofErr w:type="gramEnd"/>
      <w:r>
        <w:rPr>
          <w:sz w:val="28"/>
          <w:szCs w:val="28"/>
        </w:rPr>
        <w:t xml:space="preserve"> молодец! - говорили они. - А заплатка, смотрите, карандашом обведена. Сразу видно, что сам пришивал.</w:t>
      </w:r>
    </w:p>
    <w:p w14:paraId="4DA7461A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А Бобка вертелся во все стороны, чтобы всем было видно, и говорил:</w:t>
      </w:r>
    </w:p>
    <w:p w14:paraId="25392AD0" w14:textId="77777777" w:rsidR="004961F6" w:rsidRDefault="00884BF4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sz w:val="28"/>
          <w:szCs w:val="28"/>
        </w:rPr>
        <w:t>- Эх, мне бы еще пуговицы научиться пришивать, да жаль, ни одна не оторвалась! Ну, ничего. Когда-нибудь оторвется - обязательно сам пришью.</w:t>
      </w:r>
    </w:p>
    <w:p w14:paraId="1D2C3F76" w14:textId="77777777" w:rsidR="004961F6" w:rsidRDefault="004961F6">
      <w:pPr>
        <w:pStyle w:val="ac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</w:p>
    <w:p w14:paraId="458B59CC" w14:textId="77777777" w:rsidR="004961F6" w:rsidRDefault="00884BF4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«Разговор о маме» Н. </w:t>
      </w:r>
      <w:proofErr w:type="spellStart"/>
      <w:r>
        <w:rPr>
          <w:rFonts w:ascii="Times New Roman" w:eastAsia="Calibri" w:hAnsi="Times New Roman"/>
          <w:b/>
          <w:sz w:val="28"/>
          <w:szCs w:val="28"/>
        </w:rPr>
        <w:t>Саконская</w:t>
      </w:r>
      <w:proofErr w:type="spellEnd"/>
      <w:r>
        <w:rPr>
          <w:rFonts w:ascii="Times New Roman" w:eastAsia="Calibri" w:hAnsi="Times New Roman"/>
          <w:b/>
          <w:sz w:val="28"/>
          <w:szCs w:val="28"/>
        </w:rPr>
        <w:t>;</w:t>
      </w:r>
    </w:p>
    <w:p w14:paraId="0E00CF57" w14:textId="77777777" w:rsidR="004961F6" w:rsidRDefault="00884BF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 чистого сердца,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Простыми словами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Давайте, друзья,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Потолкуем о маме.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любим её,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хорошего друга,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 то, что у нас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нею всё сообща,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 то, что, когда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Нам приходиться туго,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можем всплакнуть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родного плеча.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любим её и за то,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 порою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Становятся строже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морщинках глаза,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 стоит с повинной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Прийти головою —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Исчезнут морщинки,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Умчится гроза.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 то, что всегда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Без утайки и прямо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можем доверить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Ей сердце своё.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просто за то,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 она — наша мама,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крепко и нежно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Любим её.</w:t>
      </w:r>
    </w:p>
    <w:p w14:paraId="501EE31E" w14:textId="77777777" w:rsidR="004961F6" w:rsidRDefault="004961F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BFBDDAC" w14:textId="77777777" w:rsidR="004961F6" w:rsidRDefault="00884BF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 xml:space="preserve">«Я маму люблю» А. </w:t>
      </w:r>
      <w:proofErr w:type="spellStart"/>
      <w:r>
        <w:rPr>
          <w:rFonts w:ascii="Times New Roman" w:eastAsia="Calibri" w:hAnsi="Times New Roman"/>
          <w:b/>
          <w:sz w:val="28"/>
          <w:szCs w:val="28"/>
        </w:rPr>
        <w:t>Димова</w:t>
      </w:r>
      <w:proofErr w:type="spellEnd"/>
      <w:r>
        <w:rPr>
          <w:rFonts w:ascii="Times New Roman" w:eastAsia="Calibri" w:hAnsi="Times New Roman"/>
          <w:b/>
          <w:sz w:val="28"/>
          <w:szCs w:val="28"/>
        </w:rPr>
        <w:t>.</w:t>
      </w:r>
    </w:p>
    <w:p w14:paraId="1873FF48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Мне мама приносит</w:t>
      </w:r>
    </w:p>
    <w:p w14:paraId="351520EF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Игрушки, конфеты,</w:t>
      </w:r>
    </w:p>
    <w:p w14:paraId="069D3803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Но маму люблю я</w:t>
      </w:r>
    </w:p>
    <w:p w14:paraId="587A6DA1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Совсем не за это.</w:t>
      </w:r>
    </w:p>
    <w:p w14:paraId="6BCCAF93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14:paraId="26787E6F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Веселые песни </w:t>
      </w:r>
    </w:p>
    <w:p w14:paraId="77972EAE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Она напевает,</w:t>
      </w:r>
    </w:p>
    <w:p w14:paraId="7DE6B88D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Нам скучно вдвоем </w:t>
      </w:r>
    </w:p>
    <w:p w14:paraId="1742F66E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Никогда не бывает.</w:t>
      </w:r>
    </w:p>
    <w:p w14:paraId="7EF4A184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14:paraId="09E530B4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Я ей открываю</w:t>
      </w:r>
    </w:p>
    <w:p w14:paraId="388A24A9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Свои все секреты.</w:t>
      </w:r>
    </w:p>
    <w:p w14:paraId="26AD34DF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Но маму люблю я </w:t>
      </w:r>
    </w:p>
    <w:p w14:paraId="5DD221CE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 только за это.</w:t>
      </w:r>
    </w:p>
    <w:p w14:paraId="6167D106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14:paraId="66CAB050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Люблю свою маму,</w:t>
      </w:r>
    </w:p>
    <w:p w14:paraId="08DAE4CD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Скажу я вам прямо,</w:t>
      </w:r>
    </w:p>
    <w:p w14:paraId="508849FD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Ну просто за то, </w:t>
      </w:r>
    </w:p>
    <w:p w14:paraId="178B4D9F" w14:textId="77777777" w:rsidR="004961F6" w:rsidRDefault="00884BF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Что она моя мама!</w:t>
      </w:r>
    </w:p>
    <w:p w14:paraId="562D9704" w14:textId="77777777" w:rsidR="004961F6" w:rsidRDefault="004961F6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2E074E85" w14:textId="77777777" w:rsidR="004961F6" w:rsidRDefault="00884BF4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Игры:</w:t>
      </w:r>
    </w:p>
    <w:p w14:paraId="695C0487" w14:textId="77777777" w:rsidR="004961F6" w:rsidRDefault="00884BF4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«Курицы и цыплята»</w:t>
      </w:r>
    </w:p>
    <w:p w14:paraId="0A26A270" w14:textId="77777777" w:rsidR="004961F6" w:rsidRDefault="00884BF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На одной стороне площадки очерчивается домик цыплят, на другой – кошки. Цыплята вместе с курицей (взрослым) выходят из своего домика, произнося слова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: Вышла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курица-хохлатка, </w:t>
      </w:r>
    </w:p>
    <w:p w14:paraId="07324BAD" w14:textId="77777777" w:rsidR="004961F6" w:rsidRDefault="00884BF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           С нею жёлтые цыплятки, </w:t>
      </w:r>
    </w:p>
    <w:p w14:paraId="2F8DED09" w14:textId="77777777" w:rsidR="004961F6" w:rsidRDefault="00884BF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           Квохчет курица: ко-ко, </w:t>
      </w:r>
    </w:p>
    <w:p w14:paraId="72CB4D28" w14:textId="77777777" w:rsidR="004961F6" w:rsidRDefault="00884BF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           Не ходите далеко.</w:t>
      </w:r>
    </w:p>
    <w:p w14:paraId="7C5BDE08" w14:textId="77777777" w:rsidR="004961F6" w:rsidRDefault="00884BF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           Постепенно приближаясь к кошке, говоря:</w:t>
      </w:r>
    </w:p>
    <w:p w14:paraId="6B61C553" w14:textId="77777777" w:rsidR="004961F6" w:rsidRDefault="00884BF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           На скамейке у дорожки</w:t>
      </w:r>
    </w:p>
    <w:p w14:paraId="20DBFB10" w14:textId="77777777" w:rsidR="004961F6" w:rsidRDefault="00884BF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           Улеглась и дремлет кошка.</w:t>
      </w:r>
    </w:p>
    <w:p w14:paraId="323B5CAB" w14:textId="77777777" w:rsidR="004961F6" w:rsidRDefault="00884BF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           Кошка глазки открывает </w:t>
      </w:r>
    </w:p>
    <w:p w14:paraId="2A5EED61" w14:textId="77777777" w:rsidR="004961F6" w:rsidRDefault="00884BF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           И цыпляток догоняет.</w:t>
      </w:r>
    </w:p>
    <w:p w14:paraId="16C5733D" w14:textId="77777777" w:rsidR="004961F6" w:rsidRDefault="00884BF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После этого цыплята убегают в свой домик, а кошка старается их поймать. Пойманный цыпленок становится кошкой.</w:t>
      </w:r>
    </w:p>
    <w:p w14:paraId="2FE2AC33" w14:textId="77777777" w:rsidR="004961F6" w:rsidRDefault="00884BF4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Коммуникативные игры:</w:t>
      </w:r>
    </w:p>
    <w:p w14:paraId="25F4ED7B" w14:textId="77777777" w:rsidR="004961F6" w:rsidRDefault="00884BF4">
      <w:pPr>
        <w:shd w:val="clear" w:color="auto" w:fill="FFFFFF"/>
        <w:spacing w:before="100" w:beforeAutospacing="1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«Ласковый ребенок»</w:t>
      </w:r>
    </w:p>
    <w:p w14:paraId="40475011" w14:textId="77777777" w:rsidR="004961F6" w:rsidRDefault="00884BF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Цель: продолжать учить детей подражать эмоционально-тактильным и вербальным способам взаимодействия с партнером.</w:t>
      </w:r>
    </w:p>
    <w:p w14:paraId="0AD7617D" w14:textId="77777777" w:rsidR="004961F6" w:rsidRDefault="00884BF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Дети сидят на стульях полукругом перед взрослым. Он вызывает к себе одного из детей и показывает, как можно его обнять, прислониться, смотреть в глаза, улыбаться. «Ах, какой хороший Саша, иди ко мне. Я тебя обниму, вот так. Посмотрите детки, как я обнимаю Сашу, вот так. Я ласковая». Затем взрослый приглашает еще одного ребенка к себе и предлагает ему повторить все свои действия, эмоционально акцентируя каждое действие ребенка и при необходимости оказывая ему помощь. В конце игры взрослый подчеркивает, подытоживает все действия ребенка: «Ваня обнял Сашу, посмотрел ему в глазки, улыбнулся. Вот какой Ваня, ласковый ребенок!» Затем взрослый поочередно вызывает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оставшихся детей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и игра повторяется.</w:t>
      </w:r>
    </w:p>
    <w:p w14:paraId="03C3AC90" w14:textId="77777777" w:rsidR="004961F6" w:rsidRDefault="00884BF4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9400D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«Покажу, как я люблю»</w:t>
      </w:r>
    </w:p>
    <w:p w14:paraId="04BFD3FA" w14:textId="77777777" w:rsidR="004961F6" w:rsidRDefault="00884BF4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«Покажу, как я люблю»</w:t>
      </w:r>
    </w:p>
    <w:p w14:paraId="4E33D21F" w14:textId="77777777" w:rsidR="004961F6" w:rsidRDefault="00884BF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Цель: способствовать формированию у детей умения любить окружающих.</w:t>
      </w:r>
    </w:p>
    <w:p w14:paraId="3510C0DC" w14:textId="77777777" w:rsidR="004961F6" w:rsidRDefault="00884BF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Взрослый говорит, что можно показать человеку, что ты его любишь, только прикосновениями, без слов. Далее один из ребят превращается в маму, другой – в ее сыночка, и показывают, как они любят друг друга. Следующая пара – «мама» и «дочка», потом «бабушка» и «внук» и т.п.</w:t>
      </w:r>
    </w:p>
    <w:p w14:paraId="5EC38A57" w14:textId="77777777" w:rsidR="004961F6" w:rsidRDefault="004961F6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0E9F2451" w14:textId="77777777" w:rsidR="004961F6" w:rsidRDefault="00884B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«Моя семья».</w:t>
      </w:r>
    </w:p>
    <w:p w14:paraId="0A4102CF" w14:textId="77777777" w:rsidR="004961F6" w:rsidRDefault="004961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B156855" w14:textId="77777777" w:rsidR="004961F6" w:rsidRDefault="00884BF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подготовить и провести с детьми сюжетно – ролевую игру «Моя семья                 </w:t>
      </w:r>
    </w:p>
    <w:p w14:paraId="7F507A5D" w14:textId="77777777" w:rsidR="004961F6" w:rsidRDefault="004961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D733ACB" w14:textId="77777777" w:rsidR="004961F6" w:rsidRDefault="00884BF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 1. побуждение детей творчески воспроизводить в играх быт семьи;</w:t>
      </w:r>
    </w:p>
    <w:p w14:paraId="58A36512" w14:textId="77777777" w:rsidR="004961F6" w:rsidRDefault="00884BF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2. совершенствование умения самостоятельно создавать для </w:t>
      </w:r>
    </w:p>
    <w:p w14:paraId="0F694FE3" w14:textId="77777777" w:rsidR="004961F6" w:rsidRDefault="00884BF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задуманного сюжета игровую обстановку;  </w:t>
      </w:r>
    </w:p>
    <w:p w14:paraId="562A83F7" w14:textId="77777777" w:rsidR="004961F6" w:rsidRDefault="00884BF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3. формирование ценных нравственных чувств </w:t>
      </w:r>
      <w:proofErr w:type="gramStart"/>
      <w:r>
        <w:rPr>
          <w:rFonts w:ascii="Times New Roman" w:hAnsi="Times New Roman"/>
          <w:sz w:val="28"/>
          <w:szCs w:val="28"/>
        </w:rPr>
        <w:t>( гуманности</w:t>
      </w:r>
      <w:proofErr w:type="gramEnd"/>
      <w:r>
        <w:rPr>
          <w:rFonts w:ascii="Times New Roman" w:hAnsi="Times New Roman"/>
          <w:sz w:val="28"/>
          <w:szCs w:val="28"/>
        </w:rPr>
        <w:t xml:space="preserve">, любви,                                                                                                                              </w:t>
      </w:r>
    </w:p>
    <w:p w14:paraId="38158607" w14:textId="77777777" w:rsidR="004961F6" w:rsidRDefault="00884BF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сочувствия);</w:t>
      </w:r>
    </w:p>
    <w:p w14:paraId="2CC39894" w14:textId="77777777" w:rsidR="004961F6" w:rsidRDefault="00884BF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4. коррекция звуков у детей.</w:t>
      </w:r>
    </w:p>
    <w:p w14:paraId="66C13E07" w14:textId="77777777" w:rsidR="004961F6" w:rsidRDefault="004961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E7591B3" w14:textId="77777777" w:rsidR="004961F6" w:rsidRDefault="00884BF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Ход занятия. </w:t>
      </w:r>
    </w:p>
    <w:p w14:paraId="1F633CDF" w14:textId="77777777" w:rsidR="004961F6" w:rsidRDefault="004961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D22FD5F" w14:textId="77777777" w:rsidR="004961F6" w:rsidRDefault="00884BF4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Фонетическая зарядка.</w:t>
      </w:r>
    </w:p>
    <w:p w14:paraId="025EEE7F" w14:textId="77777777" w:rsidR="004961F6" w:rsidRDefault="00884BF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</w:p>
    <w:p w14:paraId="0EF02E78" w14:textId="77777777" w:rsidR="004961F6" w:rsidRDefault="00884BF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М                  МА - МА</w:t>
      </w:r>
    </w:p>
    <w:p w14:paraId="2F336B24" w14:textId="77777777" w:rsidR="004961F6" w:rsidRDefault="00884BF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62A221BD" w14:textId="77777777" w:rsidR="004961F6" w:rsidRDefault="00884BF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А</w:t>
      </w:r>
    </w:p>
    <w:p w14:paraId="00F52B74" w14:textId="77777777" w:rsidR="004961F6" w:rsidRDefault="004961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890A1CF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П</w:t>
      </w:r>
      <w:r>
        <w:rPr>
          <w:rFonts w:ascii="Times New Roman" w:hAnsi="Times New Roman"/>
          <w:sz w:val="28"/>
          <w:szCs w:val="28"/>
        </w:rPr>
        <w:tab/>
        <w:t>ПА – ПА</w:t>
      </w:r>
    </w:p>
    <w:p w14:paraId="3F9C6388" w14:textId="77777777" w:rsidR="004961F6" w:rsidRDefault="004961F6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DA33BD5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МАМА, ПАПА, Я – ДРУЖНАЯ СЕМЬЯ.</w:t>
      </w:r>
    </w:p>
    <w:p w14:paraId="2A3B5C02" w14:textId="77777777" w:rsidR="004961F6" w:rsidRDefault="004961F6">
      <w:pPr>
        <w:tabs>
          <w:tab w:val="left" w:pos="1571"/>
          <w:tab w:val="left" w:pos="3502"/>
        </w:tabs>
        <w:spacing w:after="0" w:line="240" w:lineRule="auto"/>
        <w:ind w:left="720"/>
        <w:rPr>
          <w:rFonts w:ascii="Times New Roman" w:eastAsia="Calibri" w:hAnsi="Times New Roman"/>
          <w:sz w:val="28"/>
          <w:szCs w:val="28"/>
        </w:rPr>
      </w:pPr>
    </w:p>
    <w:p w14:paraId="4245757E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«Я помогаю маме».</w:t>
      </w:r>
    </w:p>
    <w:p w14:paraId="7DB94886" w14:textId="77777777" w:rsidR="004961F6" w:rsidRDefault="004961F6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8203025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Давайте распределим роли.</w:t>
      </w:r>
    </w:p>
    <w:p w14:paraId="15E3D1D6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Кем ты хочешь </w:t>
      </w:r>
      <w:proofErr w:type="gramStart"/>
      <w:r>
        <w:rPr>
          <w:rFonts w:ascii="Times New Roman" w:hAnsi="Times New Roman"/>
          <w:sz w:val="28"/>
          <w:szCs w:val="28"/>
        </w:rPr>
        <w:t>быть ,</w:t>
      </w:r>
      <w:proofErr w:type="gramEnd"/>
      <w:r>
        <w:rPr>
          <w:rFonts w:ascii="Times New Roman" w:hAnsi="Times New Roman"/>
          <w:sz w:val="28"/>
          <w:szCs w:val="28"/>
        </w:rPr>
        <w:t xml:space="preserve"> Маша?</w:t>
      </w:r>
    </w:p>
    <w:p w14:paraId="5FF5C2C7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Я хочу быть мамой.</w:t>
      </w:r>
    </w:p>
    <w:p w14:paraId="723E236F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Маша будет мамой.</w:t>
      </w:r>
    </w:p>
    <w:p w14:paraId="54E23CAE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Кем ты хочешь быть, Данил?</w:t>
      </w:r>
    </w:p>
    <w:p w14:paraId="063EB3A9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Я хочу быть папой.</w:t>
      </w:r>
    </w:p>
    <w:p w14:paraId="2E7F02B5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Данил будет папой.</w:t>
      </w:r>
    </w:p>
    <w:p w14:paraId="5997A8F4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Кто хочет быть дочкой?</w:t>
      </w:r>
    </w:p>
    <w:p w14:paraId="2A397242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Я.</w:t>
      </w:r>
    </w:p>
    <w:p w14:paraId="78E10ABE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Дочкой будет Настя.</w:t>
      </w:r>
    </w:p>
    <w:p w14:paraId="6C6600C6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Сыночком будет Костя.</w:t>
      </w:r>
    </w:p>
    <w:p w14:paraId="20389F8C" w14:textId="77777777" w:rsidR="004961F6" w:rsidRDefault="004961F6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74D7BD3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Мама:   </w:t>
      </w:r>
      <w:proofErr w:type="gramEnd"/>
      <w:r>
        <w:rPr>
          <w:rFonts w:ascii="Times New Roman" w:hAnsi="Times New Roman"/>
          <w:sz w:val="28"/>
          <w:szCs w:val="28"/>
        </w:rPr>
        <w:t xml:space="preserve">     - Сегодня суббота, нужно убраться дома ( подмести пол, вымыть        </w:t>
      </w:r>
    </w:p>
    <w:p w14:paraId="32942FCF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посуду). </w:t>
      </w:r>
    </w:p>
    <w:p w14:paraId="79FAF016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- Кто мне будет помогать?</w:t>
      </w:r>
    </w:p>
    <w:p w14:paraId="2AD97EAB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Дочка:   </w:t>
      </w:r>
      <w:proofErr w:type="gramEnd"/>
      <w:r>
        <w:rPr>
          <w:rFonts w:ascii="Times New Roman" w:hAnsi="Times New Roman"/>
          <w:sz w:val="28"/>
          <w:szCs w:val="28"/>
        </w:rPr>
        <w:t xml:space="preserve">    - Я буду подметать и мыть пол.</w:t>
      </w:r>
    </w:p>
    <w:p w14:paraId="74DD3791" w14:textId="77777777" w:rsidR="004961F6" w:rsidRDefault="004961F6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5A9A086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Сыночек:  -</w:t>
      </w:r>
      <w:proofErr w:type="gramEnd"/>
      <w:r>
        <w:rPr>
          <w:rFonts w:ascii="Times New Roman" w:hAnsi="Times New Roman"/>
          <w:sz w:val="28"/>
          <w:szCs w:val="28"/>
        </w:rPr>
        <w:t xml:space="preserve"> А я буду мыть посуду.</w:t>
      </w:r>
    </w:p>
    <w:p w14:paraId="37800F6B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Мама:   </w:t>
      </w:r>
      <w:proofErr w:type="gramEnd"/>
      <w:r>
        <w:rPr>
          <w:rFonts w:ascii="Times New Roman" w:hAnsi="Times New Roman"/>
          <w:sz w:val="28"/>
          <w:szCs w:val="28"/>
        </w:rPr>
        <w:t xml:space="preserve">     - Папа пойдет в магазин за продуктами.</w:t>
      </w:r>
    </w:p>
    <w:p w14:paraId="46DC5470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Папа:   </w:t>
      </w:r>
      <w:proofErr w:type="gramEnd"/>
      <w:r>
        <w:rPr>
          <w:rFonts w:ascii="Times New Roman" w:hAnsi="Times New Roman"/>
          <w:sz w:val="28"/>
          <w:szCs w:val="28"/>
        </w:rPr>
        <w:t xml:space="preserve">      - Что нужно купить?</w:t>
      </w:r>
    </w:p>
    <w:p w14:paraId="0DA01AFE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Мама:   </w:t>
      </w:r>
      <w:proofErr w:type="gramEnd"/>
      <w:r>
        <w:rPr>
          <w:rFonts w:ascii="Times New Roman" w:hAnsi="Times New Roman"/>
          <w:sz w:val="28"/>
          <w:szCs w:val="28"/>
        </w:rPr>
        <w:t xml:space="preserve">     - Купи, пожалуйста, хлеб, сыр, масло, колбасу, конфеты.</w:t>
      </w:r>
    </w:p>
    <w:p w14:paraId="52382EA1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Папа:   </w:t>
      </w:r>
      <w:proofErr w:type="gramEnd"/>
      <w:r>
        <w:rPr>
          <w:rFonts w:ascii="Times New Roman" w:hAnsi="Times New Roman"/>
          <w:sz w:val="28"/>
          <w:szCs w:val="28"/>
        </w:rPr>
        <w:t xml:space="preserve">      - Хорошо я пошёл в магазин.</w:t>
      </w:r>
    </w:p>
    <w:p w14:paraId="5061C4B5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Мама:   </w:t>
      </w:r>
      <w:proofErr w:type="gramEnd"/>
      <w:r>
        <w:rPr>
          <w:rFonts w:ascii="Times New Roman" w:hAnsi="Times New Roman"/>
          <w:sz w:val="28"/>
          <w:szCs w:val="28"/>
        </w:rPr>
        <w:t xml:space="preserve">     - Пока все заняты работой, я буду стирать бельё.</w:t>
      </w:r>
    </w:p>
    <w:p w14:paraId="51C43503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Дочка:   </w:t>
      </w:r>
      <w:proofErr w:type="gramEnd"/>
      <w:r>
        <w:rPr>
          <w:rFonts w:ascii="Times New Roman" w:hAnsi="Times New Roman"/>
          <w:sz w:val="28"/>
          <w:szCs w:val="28"/>
        </w:rPr>
        <w:t xml:space="preserve">    - Я подмела и вымыла пол. </w:t>
      </w:r>
    </w:p>
    <w:p w14:paraId="6F328516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Сыночек:  -</w:t>
      </w:r>
      <w:proofErr w:type="gramEnd"/>
      <w:r>
        <w:rPr>
          <w:rFonts w:ascii="Times New Roman" w:hAnsi="Times New Roman"/>
          <w:sz w:val="28"/>
          <w:szCs w:val="28"/>
        </w:rPr>
        <w:t xml:space="preserve"> Я вымыл посуду.</w:t>
      </w:r>
    </w:p>
    <w:p w14:paraId="00288466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Папа:   </w:t>
      </w:r>
      <w:proofErr w:type="gramEnd"/>
      <w:r>
        <w:rPr>
          <w:rFonts w:ascii="Times New Roman" w:hAnsi="Times New Roman"/>
          <w:sz w:val="28"/>
          <w:szCs w:val="28"/>
        </w:rPr>
        <w:t xml:space="preserve">      - Я сходил в магазин и купил всё, что вы просили.</w:t>
      </w:r>
    </w:p>
    <w:p w14:paraId="2D6BE3A5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Мама:   </w:t>
      </w:r>
      <w:proofErr w:type="gramEnd"/>
      <w:r>
        <w:rPr>
          <w:rFonts w:ascii="Times New Roman" w:hAnsi="Times New Roman"/>
          <w:sz w:val="28"/>
          <w:szCs w:val="28"/>
        </w:rPr>
        <w:t xml:space="preserve">    -  Я постирала бельё.</w:t>
      </w:r>
    </w:p>
    <w:p w14:paraId="1F08F953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Мама:   </w:t>
      </w:r>
      <w:proofErr w:type="gramEnd"/>
      <w:r>
        <w:rPr>
          <w:rFonts w:ascii="Times New Roman" w:hAnsi="Times New Roman"/>
          <w:sz w:val="28"/>
          <w:szCs w:val="28"/>
        </w:rPr>
        <w:t xml:space="preserve">    -  Какие вы у меня молодцы, как мне помогли.</w:t>
      </w:r>
    </w:p>
    <w:p w14:paraId="3651B8D9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- А сейчас мы все вместе будем пить чай и смотреть телевизор.</w:t>
      </w:r>
    </w:p>
    <w:p w14:paraId="782D328C" w14:textId="77777777" w:rsidR="004961F6" w:rsidRDefault="00884BF4">
      <w:pPr>
        <w:tabs>
          <w:tab w:val="left" w:pos="1571"/>
          <w:tab w:val="left" w:pos="35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78F91D44" w14:textId="77777777" w:rsidR="004961F6" w:rsidRDefault="00884BF4">
      <w:pPr>
        <w:shd w:val="clear" w:color="auto" w:fill="FFFFFF"/>
        <w:spacing w:before="75" w:after="75" w:line="240" w:lineRule="auto"/>
        <w:jc w:val="center"/>
        <w:outlineLvl w:val="5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Дидактическая игра </w:t>
      </w: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"Что такое хорошо и что такое плохо".</w:t>
      </w:r>
    </w:p>
    <w:p w14:paraId="07E4B603" w14:textId="77777777" w:rsidR="004961F6" w:rsidRDefault="00884BF4">
      <w:pPr>
        <w:shd w:val="clear" w:color="auto" w:fill="FFFFFF"/>
        <w:spacing w:before="75" w:after="75" w:line="240" w:lineRule="auto"/>
        <w:ind w:left="105" w:right="105" w:firstLine="400"/>
        <w:textAlignment w:val="top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      Цель:</w:t>
      </w:r>
    </w:p>
    <w:p w14:paraId="6C2751C0" w14:textId="77777777" w:rsidR="004961F6" w:rsidRDefault="00884BF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50" w:right="10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Учить детей отличать хорошее поведение от плохого;</w:t>
      </w:r>
    </w:p>
    <w:p w14:paraId="3B782996" w14:textId="77777777" w:rsidR="004961F6" w:rsidRDefault="00884BF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50" w:right="10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Обратить внимание на то, что хорошее поведение приносит радость, здоровье как тебе самому, так и окружающим тебя людям, и, наоборот,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плохое  поведение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может привести  к  несчастию, болезни. 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      Игровая задача: 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 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Ребенку предлагается определить, "что хорошо, а что плохо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",  объяснить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  свое   решение.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>      Правила игры: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 </w:t>
      </w:r>
      <w:r>
        <w:rPr>
          <w:rFonts w:ascii="Times New Roman" w:eastAsia="Times New Roman" w:hAnsi="Times New Roman"/>
          <w:color w:val="000000"/>
          <w:sz w:val="28"/>
          <w:szCs w:val="28"/>
        </w:rPr>
        <w:t>выражать мимикой свое отношение детям следует только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 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после вопроса "Ребята, это хорошо или плохо?"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     Демонстрационный материал: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Отрывки их художественных произведений,  жизненные факты о хорошем и плохом  поведении человека, детей, группы.</w:t>
      </w:r>
    </w:p>
    <w:p w14:paraId="0BE03CA2" w14:textId="77777777" w:rsidR="004961F6" w:rsidRDefault="00884BF4">
      <w:pPr>
        <w:shd w:val="clear" w:color="auto" w:fill="FFFFFF"/>
        <w:spacing w:before="75" w:after="75" w:line="240" w:lineRule="auto"/>
        <w:ind w:left="105" w:right="105" w:firstLine="400"/>
        <w:textAlignment w:val="top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Ход игры: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 xml:space="preserve">  Дети мимикой и жестами выражают свое отношение к хорошему и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плохому  поведению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(плохое поведение - делают сердитое лицо, грозят пальцем;   хорошее - улыбаются, одобрительно кивают головами). Отвечают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на  вопросы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воспитателя.</w:t>
      </w:r>
    </w:p>
    <w:p w14:paraId="3482BDDD" w14:textId="77777777" w:rsidR="004961F6" w:rsidRDefault="00884BF4">
      <w:pPr>
        <w:shd w:val="clear" w:color="auto" w:fill="EEECE1"/>
        <w:spacing w:before="75" w:after="75" w:line="240" w:lineRule="auto"/>
        <w:ind w:left="105" w:right="105" w:firstLine="400"/>
        <w:textAlignment w:val="top"/>
        <w:rPr>
          <w:rFonts w:ascii="Times New Roman" w:eastAsia="Times New Roman" w:hAnsi="Times New Roman"/>
          <w:b/>
          <w:sz w:val="28"/>
          <w:szCs w:val="28"/>
        </w:rPr>
      </w:pPr>
      <w:r>
        <w:rPr>
          <w:rStyle w:val="a5"/>
          <w:rFonts w:ascii="Times New Roman" w:hAnsi="Times New Roman"/>
          <w:b w:val="0"/>
          <w:sz w:val="28"/>
          <w:szCs w:val="28"/>
          <w:shd w:val="clear" w:color="auto" w:fill="CBC9CB"/>
        </w:rPr>
        <w:t>Дидактические карточки для детей «Что такое «хорошо»? Что такое «плохо»?»</w:t>
      </w:r>
    </w:p>
    <w:p w14:paraId="16BA84CE" w14:textId="77777777" w:rsidR="004961F6" w:rsidRDefault="004961F6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b/>
          <w:iCs/>
          <w:sz w:val="28"/>
          <w:szCs w:val="28"/>
        </w:rPr>
      </w:pPr>
    </w:p>
    <w:p w14:paraId="0C858B2F" w14:textId="77777777" w:rsidR="004961F6" w:rsidRDefault="00884BF4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Текст песни "Ах, какая мама". Музыка и слова И. Пономаревой.</w:t>
      </w:r>
    </w:p>
    <w:p w14:paraId="7A395453" w14:textId="77777777" w:rsidR="004961F6" w:rsidRDefault="00884BF4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1куплет.</w:t>
      </w:r>
    </w:p>
    <w:p w14:paraId="0464F495" w14:textId="77777777" w:rsidR="004961F6" w:rsidRDefault="00884BF4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Маму утром разбужу,</w:t>
      </w:r>
    </w:p>
    <w:p w14:paraId="3007B87E" w14:textId="77777777" w:rsidR="004961F6" w:rsidRDefault="00884BF4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«Здравствуй, мамочка</w:t>
      </w:r>
      <w:proofErr w:type="gramStart"/>
      <w:r>
        <w:rPr>
          <w:sz w:val="28"/>
          <w:szCs w:val="28"/>
        </w:rPr>
        <w:t>! »</w:t>
      </w:r>
      <w:proofErr w:type="gramEnd"/>
      <w:r>
        <w:rPr>
          <w:sz w:val="28"/>
          <w:szCs w:val="28"/>
        </w:rPr>
        <w:t xml:space="preserve"> — скажу.</w:t>
      </w:r>
    </w:p>
    <w:p w14:paraId="333D94BD" w14:textId="77777777" w:rsidR="004961F6" w:rsidRDefault="00884BF4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Припев:</w:t>
      </w:r>
    </w:p>
    <w:p w14:paraId="5C7FDDC4" w14:textId="77777777" w:rsidR="004961F6" w:rsidRDefault="00884BF4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Ах, какая мама!</w:t>
      </w:r>
    </w:p>
    <w:p w14:paraId="306B9081" w14:textId="77777777" w:rsidR="004961F6" w:rsidRDefault="00884BF4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Загляденье прямо!</w:t>
      </w:r>
    </w:p>
    <w:p w14:paraId="299378B6" w14:textId="77777777" w:rsidR="004961F6" w:rsidRDefault="004961F6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</w:p>
    <w:p w14:paraId="198A9B69" w14:textId="77777777" w:rsidR="004961F6" w:rsidRDefault="00884BF4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2 куплет.</w:t>
      </w:r>
    </w:p>
    <w:p w14:paraId="7578D4F2" w14:textId="77777777" w:rsidR="004961F6" w:rsidRDefault="00884BF4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Очень я тебя люблю,</w:t>
      </w:r>
    </w:p>
    <w:p w14:paraId="378E44E5" w14:textId="77777777" w:rsidR="004961F6" w:rsidRDefault="00884BF4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Ненаглядную мою.</w:t>
      </w:r>
    </w:p>
    <w:p w14:paraId="67F5DE21" w14:textId="77777777" w:rsidR="004961F6" w:rsidRDefault="00884BF4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Припев</w:t>
      </w:r>
    </w:p>
    <w:p w14:paraId="5E578921" w14:textId="77777777" w:rsidR="004961F6" w:rsidRDefault="00884BF4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3куплет.</w:t>
      </w:r>
    </w:p>
    <w:p w14:paraId="5F349B77" w14:textId="77777777" w:rsidR="004961F6" w:rsidRDefault="004961F6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</w:p>
    <w:p w14:paraId="003D1454" w14:textId="77777777" w:rsidR="004961F6" w:rsidRDefault="00884BF4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Ты со мною песню спой,</w:t>
      </w:r>
    </w:p>
    <w:p w14:paraId="424183CD" w14:textId="77777777" w:rsidR="004961F6" w:rsidRDefault="00884BF4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Ведь сегодня праздник твой</w:t>
      </w:r>
      <w:bookmarkStart w:id="0" w:name="bookmark0"/>
    </w:p>
    <w:bookmarkEnd w:id="0"/>
    <w:p w14:paraId="666A2C88" w14:textId="77777777" w:rsidR="004961F6" w:rsidRDefault="004961F6">
      <w:pPr>
        <w:spacing w:line="360" w:lineRule="auto"/>
        <w:rPr>
          <w:rFonts w:ascii="Times New Roman" w:eastAsia="Calibri" w:hAnsi="Times New Roman"/>
          <w:sz w:val="28"/>
          <w:szCs w:val="28"/>
        </w:rPr>
      </w:pPr>
    </w:p>
    <w:p w14:paraId="123B5C90" w14:textId="77777777" w:rsidR="004961F6" w:rsidRDefault="004961F6">
      <w:pPr>
        <w:spacing w:before="100" w:after="10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A5ABD28" w14:textId="77777777" w:rsidR="004961F6" w:rsidRDefault="004961F6">
      <w:pPr>
        <w:spacing w:before="100" w:after="10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6176DE3" w14:textId="77777777" w:rsidR="004961F6" w:rsidRDefault="004961F6">
      <w:pPr>
        <w:spacing w:before="100" w:after="10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BDF8CCF" w14:textId="77777777" w:rsidR="004961F6" w:rsidRDefault="00884BF4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Конспект НОД во второй младшей группе ко Дню Матери</w:t>
      </w:r>
    </w:p>
    <w:p w14:paraId="2A29B7E5" w14:textId="77777777" w:rsidR="004961F6" w:rsidRDefault="00884BF4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«Подарок на День Матери»</w:t>
      </w:r>
    </w:p>
    <w:p w14:paraId="1D8085BD" w14:textId="77777777" w:rsidR="004961F6" w:rsidRDefault="00884BF4">
      <w:pPr>
        <w:spacing w:after="0" w:line="360" w:lineRule="auto"/>
        <w:ind w:hanging="851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Предлагаю Вам конспект непосредственно образовательной деятельности для детей второй младшей группы </w:t>
      </w:r>
      <w:r>
        <w:rPr>
          <w:rFonts w:ascii="Times New Roman" w:eastAsia="Times New Roman" w:hAnsi="Times New Roman"/>
          <w:b/>
          <w:bCs/>
          <w:sz w:val="28"/>
          <w:szCs w:val="28"/>
        </w:rPr>
        <w:t>«Подарок на День Матери»</w:t>
      </w:r>
      <w:r>
        <w:rPr>
          <w:rFonts w:ascii="Times New Roman" w:eastAsia="Times New Roman" w:hAnsi="Times New Roman"/>
          <w:sz w:val="28"/>
          <w:szCs w:val="28"/>
        </w:rPr>
        <w:t xml:space="preserve">. Этот конспект, направлен на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воспитания у детей любви,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заботы  и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уважения к маме самому близкому и дорогому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человеку. Дети делают подарок маме.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u w:val="single"/>
        </w:rPr>
        <w:t>Образовательные области:</w:t>
      </w:r>
      <w:r>
        <w:rPr>
          <w:rFonts w:ascii="Times New Roman" w:eastAsia="Times New Roman" w:hAnsi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«Коммуникация», «Познание», «Художественное творчество», «Музыка».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u w:val="single"/>
        </w:rPr>
        <w:t>Цель: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 xml:space="preserve">Познакомить детей с праздником </w:t>
      </w:r>
      <w:r>
        <w:rPr>
          <w:rFonts w:ascii="Times New Roman" w:eastAsia="Times New Roman" w:hAnsi="Times New Roman"/>
          <w:sz w:val="28"/>
          <w:szCs w:val="28"/>
        </w:rPr>
        <w:t>День Матери, учим  приему рисования оттиск ладошки.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iCs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br/>
        <w:t>Воспитывать любовь и уважение к маме, желание доставлять радость близкому, родному человеку.</w:t>
      </w:r>
      <w:r>
        <w:rPr>
          <w:rFonts w:ascii="Times New Roman" w:eastAsia="Times New Roman" w:hAnsi="Times New Roman"/>
          <w:sz w:val="28"/>
          <w:szCs w:val="28"/>
        </w:rPr>
        <w:br/>
        <w:t>Закрепляем названия детенышей домашних животных их мам, как они разговаривают.</w:t>
      </w:r>
      <w:r>
        <w:rPr>
          <w:rFonts w:ascii="Times New Roman" w:eastAsia="Times New Roman" w:hAnsi="Times New Roman"/>
          <w:sz w:val="28"/>
          <w:szCs w:val="28"/>
        </w:rPr>
        <w:br/>
        <w:t>Развиваем грамотную речь.</w:t>
      </w:r>
      <w:r>
        <w:rPr>
          <w:rFonts w:ascii="Times New Roman" w:eastAsia="Times New Roman" w:hAnsi="Times New Roman"/>
          <w:sz w:val="28"/>
          <w:szCs w:val="28"/>
        </w:rPr>
        <w:br/>
        <w:t xml:space="preserve">Научить детей рисовать оттиск ладошки, развивать воображение. </w:t>
      </w:r>
      <w:r>
        <w:rPr>
          <w:rFonts w:ascii="Times New Roman" w:eastAsia="Times New Roman" w:hAnsi="Times New Roman"/>
          <w:sz w:val="28"/>
          <w:szCs w:val="28"/>
        </w:rPr>
        <w:br/>
        <w:t xml:space="preserve">Научить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детей  выражать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положительные эмоции (интерес, радость, восхищение, удивление)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iCs/>
          <w:sz w:val="28"/>
          <w:szCs w:val="28"/>
          <w:u w:val="single"/>
        </w:rPr>
        <w:t>Материал:</w:t>
      </w:r>
      <w:r>
        <w:rPr>
          <w:rFonts w:ascii="Times New Roman" w:eastAsia="Times New Roman" w:hAnsi="Times New Roman"/>
          <w:sz w:val="28"/>
          <w:szCs w:val="28"/>
        </w:rPr>
        <w:br/>
        <w:t>Кукла Маша, мягкие игрушки животных котенок, кошка, щенок, теленок. Букет искусственных цветов.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iCs/>
          <w:sz w:val="28"/>
          <w:szCs w:val="28"/>
          <w:u w:val="single"/>
        </w:rPr>
        <w:t>Для рисования: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br/>
        <w:t xml:space="preserve">Скатерть - клеенка, пальчиковые краски или гуашь красного и зеленого цветов, пластиковая тарелка для разлития гуаши красного цвета, листы бумаги, влажные салфетки. 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iCs/>
          <w:sz w:val="28"/>
          <w:szCs w:val="28"/>
          <w:u w:val="single"/>
        </w:rPr>
        <w:t>Предварительная работа: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br/>
        <w:t>Чтение стихов о маме, игра в настольную развивающую игру «Кто чей малыш?», рассматривания альбома мамы и дети, беседа с детьми как зовут твою маму, чем она занимается.  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iCs/>
          <w:sz w:val="28"/>
          <w:szCs w:val="28"/>
        </w:rPr>
        <w:t>Дети сидят на стульчиках.</w:t>
      </w:r>
      <w:r>
        <w:rPr>
          <w:rFonts w:ascii="Times New Roman" w:eastAsia="Times New Roman" w:hAnsi="Times New Roman"/>
          <w:sz w:val="28"/>
          <w:szCs w:val="28"/>
        </w:rPr>
        <w:br/>
        <w:t>Воспитатель: Ребята, к нам сегодня в гости пришла кукла. Давайте поздороваемся и познакомимся с ней. Куклу зовут Маша.  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Кукла Маша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u w:val="single"/>
        </w:rPr>
        <w:t>:</w:t>
      </w:r>
      <w:r>
        <w:rPr>
          <w:rFonts w:ascii="Times New Roman" w:eastAsia="Times New Roman" w:hAnsi="Times New Roman"/>
          <w:sz w:val="28"/>
          <w:szCs w:val="28"/>
        </w:rPr>
        <w:t xml:space="preserve"> Здравствуйте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ребята. </w:t>
      </w:r>
      <w:r>
        <w:rPr>
          <w:rFonts w:ascii="Times New Roman" w:eastAsia="Times New Roman" w:hAnsi="Times New Roman"/>
          <w:sz w:val="28"/>
          <w:szCs w:val="28"/>
        </w:rPr>
        <w:br/>
        <w:t>Кукла подходит к каждому ребенку.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Кукла Маша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u w:val="single"/>
        </w:rPr>
        <w:t>:</w:t>
      </w:r>
      <w:r>
        <w:rPr>
          <w:rFonts w:ascii="Times New Roman" w:eastAsia="Times New Roman" w:hAnsi="Times New Roman"/>
          <w:sz w:val="28"/>
          <w:szCs w:val="28"/>
        </w:rPr>
        <w:t xml:space="preserve"> Здравствуйте</w:t>
      </w:r>
      <w:proofErr w:type="gramEnd"/>
      <w:r>
        <w:rPr>
          <w:rFonts w:ascii="Times New Roman" w:eastAsia="Times New Roman" w:hAnsi="Times New Roman"/>
          <w:sz w:val="28"/>
          <w:szCs w:val="28"/>
        </w:rPr>
        <w:t>, как тебя зовут?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lastRenderedPageBreak/>
        <w:t>Ребята:</w:t>
      </w:r>
      <w:r>
        <w:rPr>
          <w:rFonts w:ascii="Times New Roman" w:eastAsia="Times New Roman" w:hAnsi="Times New Roman"/>
          <w:sz w:val="28"/>
          <w:szCs w:val="28"/>
        </w:rPr>
        <w:t xml:space="preserve"> Здравствуйте, меня зовут Алеша…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Кукла Маша:</w:t>
      </w:r>
      <w:r>
        <w:rPr>
          <w:rFonts w:ascii="Times New Roman" w:eastAsia="Times New Roman" w:hAnsi="Times New Roman"/>
          <w:sz w:val="28"/>
          <w:szCs w:val="28"/>
        </w:rPr>
        <w:t xml:space="preserve"> Ребята, а вы знаете какой сегодня день?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Ребята:</w:t>
      </w:r>
      <w:r>
        <w:rPr>
          <w:rFonts w:ascii="Times New Roman" w:eastAsia="Times New Roman" w:hAnsi="Times New Roman"/>
          <w:sz w:val="28"/>
          <w:szCs w:val="28"/>
        </w:rPr>
        <w:t xml:space="preserve"> Нет.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Кукла Маша:</w:t>
      </w:r>
      <w:r>
        <w:rPr>
          <w:rFonts w:ascii="Times New Roman" w:eastAsia="Times New Roman" w:hAnsi="Times New Roman"/>
          <w:sz w:val="28"/>
          <w:szCs w:val="28"/>
        </w:rPr>
        <w:t xml:space="preserve"> Сегодня День Матери. Мама самый дорогой человек на свете.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Мама  о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нас заботиться и очень сильно нас любит. Давайте и мы сделаем ей подарок на ее праздник День Матери. Вот только что мы можем ей подарить. Ой, смотрите кто-то идет. Да это кто?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Ребята:</w:t>
      </w:r>
      <w:r>
        <w:rPr>
          <w:rFonts w:ascii="Times New Roman" w:eastAsia="Times New Roman" w:hAnsi="Times New Roman"/>
          <w:sz w:val="28"/>
          <w:szCs w:val="28"/>
        </w:rPr>
        <w:t xml:space="preserve"> Котенок. Здравствуй котенок.   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Котенок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u w:val="single"/>
        </w:rPr>
        <w:t>:</w:t>
      </w:r>
      <w:r>
        <w:rPr>
          <w:rFonts w:ascii="Times New Roman" w:eastAsia="Times New Roman" w:hAnsi="Times New Roman"/>
          <w:sz w:val="28"/>
          <w:szCs w:val="28"/>
        </w:rPr>
        <w:t xml:space="preserve"> Здравствуйте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ребята, Мяу. (Ребята: здравствуйте)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Кукла Маша:</w:t>
      </w:r>
      <w:r>
        <w:rPr>
          <w:rFonts w:ascii="Times New Roman" w:eastAsia="Times New Roman" w:hAnsi="Times New Roman"/>
          <w:sz w:val="28"/>
          <w:szCs w:val="28"/>
        </w:rPr>
        <w:t xml:space="preserve"> Котенок, а ты знаешь какой сегодня день?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Котенок:</w:t>
      </w:r>
      <w:r>
        <w:rPr>
          <w:rFonts w:ascii="Times New Roman" w:eastAsia="Times New Roman" w:hAnsi="Times New Roman"/>
          <w:sz w:val="28"/>
          <w:szCs w:val="28"/>
        </w:rPr>
        <w:t xml:space="preserve"> Да. День Матери. А вот и моя мама идет.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Кукла Маша:</w:t>
      </w:r>
      <w:r>
        <w:rPr>
          <w:rFonts w:ascii="Times New Roman" w:eastAsia="Times New Roman" w:hAnsi="Times New Roman"/>
          <w:sz w:val="28"/>
          <w:szCs w:val="28"/>
        </w:rPr>
        <w:t xml:space="preserve"> А как зовут маму котенка?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Ребята:</w:t>
      </w:r>
      <w:r>
        <w:rPr>
          <w:rFonts w:ascii="Times New Roman" w:eastAsia="Times New Roman" w:hAnsi="Times New Roman"/>
          <w:sz w:val="28"/>
          <w:szCs w:val="28"/>
        </w:rPr>
        <w:t xml:space="preserve"> Кошка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Котенок:</w:t>
      </w:r>
      <w:r>
        <w:rPr>
          <w:rFonts w:ascii="Times New Roman" w:eastAsia="Times New Roman" w:hAnsi="Times New Roman"/>
          <w:sz w:val="28"/>
          <w:szCs w:val="28"/>
        </w:rPr>
        <w:t xml:space="preserve"> Послушайте ребята и мама кошка, какую песенку я спою:</w:t>
      </w:r>
    </w:p>
    <w:p w14:paraId="66976A51" w14:textId="77777777" w:rsidR="004961F6" w:rsidRDefault="00884BF4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Мама - первое слово,</w:t>
      </w:r>
      <w:r>
        <w:rPr>
          <w:rFonts w:ascii="Times New Roman" w:eastAsia="Times New Roman" w:hAnsi="Times New Roman"/>
          <w:b/>
          <w:bCs/>
          <w:sz w:val="28"/>
          <w:szCs w:val="28"/>
        </w:rPr>
        <w:br/>
        <w:t>Главное слово в каждой судьбе.</w:t>
      </w:r>
      <w:r>
        <w:rPr>
          <w:rFonts w:ascii="Times New Roman" w:eastAsia="Times New Roman" w:hAnsi="Times New Roman"/>
          <w:b/>
          <w:bCs/>
          <w:sz w:val="28"/>
          <w:szCs w:val="28"/>
        </w:rPr>
        <w:br/>
        <w:t>Мама жизнь подарила,</w:t>
      </w:r>
      <w:r>
        <w:rPr>
          <w:rFonts w:ascii="Times New Roman" w:eastAsia="Times New Roman" w:hAnsi="Times New Roman"/>
          <w:b/>
          <w:bCs/>
          <w:sz w:val="28"/>
          <w:szCs w:val="28"/>
        </w:rPr>
        <w:br/>
        <w:t>Мир подарила мне и тебе.</w:t>
      </w:r>
    </w:p>
    <w:p w14:paraId="59D68A47" w14:textId="77777777" w:rsidR="004961F6" w:rsidRDefault="00884BF4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Ребята подпевают и машут ручками над головой.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Кукла Маша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u w:val="single"/>
        </w:rPr>
        <w:t>:</w:t>
      </w:r>
      <w:r>
        <w:rPr>
          <w:rFonts w:ascii="Times New Roman" w:eastAsia="Times New Roman" w:hAnsi="Times New Roman"/>
          <w:sz w:val="28"/>
          <w:szCs w:val="28"/>
        </w:rPr>
        <w:t xml:space="preserve"> Спасибо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котенок замечательный подарок. Котенок и кошка обнимаются и уходят. До свидания.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Кукла Маша:</w:t>
      </w:r>
      <w:r>
        <w:rPr>
          <w:rFonts w:ascii="Times New Roman" w:eastAsia="Times New Roman" w:hAnsi="Times New Roman"/>
          <w:sz w:val="28"/>
          <w:szCs w:val="28"/>
        </w:rPr>
        <w:t xml:space="preserve"> Ребята, правда, хороший подарок. Ой, опять кто-то идет.</w:t>
      </w:r>
      <w:r>
        <w:rPr>
          <w:rFonts w:ascii="Times New Roman" w:eastAsia="Times New Roman" w:hAnsi="Times New Roman"/>
          <w:sz w:val="28"/>
          <w:szCs w:val="28"/>
        </w:rPr>
        <w:br/>
        <w:t>Бежит щенок с воздушным шариком в лапках.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Кукла Маша</w:t>
      </w:r>
      <w:r>
        <w:rPr>
          <w:rFonts w:ascii="Times New Roman" w:eastAsia="Times New Roman" w:hAnsi="Times New Roman"/>
          <w:sz w:val="28"/>
          <w:szCs w:val="28"/>
        </w:rPr>
        <w:t>: Щенок здравствуй, а ты знаешь какой сегодня день?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Щенок:</w:t>
      </w:r>
      <w:r>
        <w:rPr>
          <w:rFonts w:ascii="Times New Roman" w:eastAsia="Times New Roman" w:hAnsi="Times New Roman"/>
          <w:sz w:val="28"/>
          <w:szCs w:val="28"/>
        </w:rPr>
        <w:t xml:space="preserve"> Здравствуйте.  Гав. Да. День Матери. Вот я бегу поздравить свою маму и подарить ей воздушный шарик. А вы знаете, как зовут ваших мам? 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Ребята:</w:t>
      </w:r>
      <w:r>
        <w:rPr>
          <w:rFonts w:ascii="Times New Roman" w:eastAsia="Times New Roman" w:hAnsi="Times New Roman"/>
          <w:sz w:val="28"/>
          <w:szCs w:val="28"/>
        </w:rPr>
        <w:t xml:space="preserve"> Да,</w:t>
      </w:r>
      <w:r>
        <w:rPr>
          <w:rFonts w:ascii="Times New Roman" w:eastAsia="Times New Roman" w:hAnsi="Times New Roman"/>
          <w:sz w:val="28"/>
          <w:szCs w:val="28"/>
        </w:rPr>
        <w:br/>
        <w:t>А давайте поиграем с воздушным шариком, Маша будет кидать по очереди ребятам шарик, а вы кидаете обратно и говорите имя своей мамы.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lastRenderedPageBreak/>
        <w:t>Маша кидает шарик щенку, он кидает обратно и говорит собака, Маша кидает Алеше – Лена,  Маша играет со всеми детьми.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Щенок:</w:t>
      </w:r>
      <w:r>
        <w:rPr>
          <w:rFonts w:ascii="Times New Roman" w:eastAsia="Times New Roman" w:hAnsi="Times New Roman"/>
          <w:sz w:val="28"/>
          <w:szCs w:val="28"/>
        </w:rPr>
        <w:t xml:space="preserve"> Хорошо поиграли, только меня мама заждалась, хватает шарик, на бегу говорит до свидания и убегает.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Кукла Маша:</w:t>
      </w:r>
      <w:r>
        <w:rPr>
          <w:rFonts w:ascii="Times New Roman" w:eastAsia="Times New Roman" w:hAnsi="Times New Roman"/>
          <w:sz w:val="28"/>
          <w:szCs w:val="28"/>
        </w:rPr>
        <w:t xml:space="preserve"> Хороший подарок. А мы что подарим? Бежит теленок с большим букетом цветов.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Теленок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u w:val="single"/>
        </w:rPr>
        <w:t>:</w:t>
      </w:r>
      <w:r>
        <w:rPr>
          <w:rFonts w:ascii="Times New Roman" w:eastAsia="Times New Roman" w:hAnsi="Times New Roman"/>
          <w:sz w:val="28"/>
          <w:szCs w:val="28"/>
        </w:rPr>
        <w:t xml:space="preserve"> Здравствуйте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ребята.  </w:t>
      </w:r>
    </w:p>
    <w:p w14:paraId="1683B25E" w14:textId="77777777" w:rsidR="004961F6" w:rsidRDefault="00884BF4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Му. Я очень спешу. Сегодня день Матери, и я несу букет своей маме. Она очень любит цветы и траву, а взамен дает вкусное полезное молоко. А вы догадались кто моя мама?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Кукла Маша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u w:val="single"/>
        </w:rPr>
        <w:t>:</w:t>
      </w:r>
      <w:r>
        <w:rPr>
          <w:rFonts w:ascii="Times New Roman" w:eastAsia="Times New Roman" w:hAnsi="Times New Roman"/>
          <w:sz w:val="28"/>
          <w:szCs w:val="28"/>
        </w:rPr>
        <w:t xml:space="preserve"> Конечно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корова.</w:t>
      </w:r>
      <w:r>
        <w:rPr>
          <w:rFonts w:ascii="Times New Roman" w:eastAsia="Times New Roman" w:hAnsi="Times New Roman"/>
          <w:sz w:val="28"/>
          <w:szCs w:val="28"/>
        </w:rPr>
        <w:br/>
        <w:t>А давайте немного поиграем, когда теленок будет поднимать высоко букет с цветами, вы будете громко говорить МУ, а когда низко, то тихо МУ. Здорово поиграли.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Теленок:</w:t>
      </w:r>
      <w:r>
        <w:rPr>
          <w:rFonts w:ascii="Times New Roman" w:eastAsia="Times New Roman" w:hAnsi="Times New Roman"/>
          <w:sz w:val="28"/>
          <w:szCs w:val="28"/>
        </w:rPr>
        <w:t xml:space="preserve"> Му, мне пора я побежал, мама волнуется, до свидания ребята.</w:t>
      </w:r>
      <w:r>
        <w:rPr>
          <w:rFonts w:ascii="Times New Roman" w:eastAsia="Times New Roman" w:hAnsi="Times New Roman"/>
          <w:sz w:val="28"/>
          <w:szCs w:val="28"/>
        </w:rPr>
        <w:br/>
        <w:t xml:space="preserve">Кукла Маша: Ребята я придумала, цветов нарвать негде осень за окном, а давайте нарисуем маме цветок.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Смотрите,  как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у меня получилось.</w:t>
      </w:r>
      <w:r>
        <w:rPr>
          <w:rFonts w:ascii="Times New Roman" w:eastAsia="Times New Roman" w:hAnsi="Times New Roman"/>
          <w:sz w:val="28"/>
          <w:szCs w:val="28"/>
        </w:rPr>
        <w:br/>
        <w:t>Дети садятся за столы. Ребята, а какого цвета у Маши цветок. Красного.  Ребята опускают свои ладошки в тарелку и красной пальчиковой краской, затем делают отпечаток на листе бумаги, в верхней части листа.</w:t>
      </w:r>
    </w:p>
    <w:p w14:paraId="555E7B31" w14:textId="77777777" w:rsidR="004961F6" w:rsidRDefault="00884BF4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Вытирают руки влажными салфетками. А какого цвета стебелек и листики. Зеленого. Макают пальчик в зеленую краску, рисуют стебелек и листики. Если хотите, можете нарисовать и травку.</w:t>
      </w:r>
    </w:p>
    <w:p w14:paraId="24A8E5BD" w14:textId="77777777" w:rsidR="004961F6" w:rsidRDefault="004961F6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7E823C74" w14:textId="77777777" w:rsidR="004961F6" w:rsidRDefault="00884BF4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Кукла Маша забирает свой рисунок, я подарю свой рисунок маме. Хвалит ребят за рисунки.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Прощается  с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ребятами.</w:t>
      </w:r>
      <w:r>
        <w:rPr>
          <w:rFonts w:ascii="Times New Roman" w:eastAsia="Times New Roman" w:hAnsi="Times New Roman"/>
          <w:sz w:val="28"/>
          <w:szCs w:val="28"/>
        </w:rPr>
        <w:br/>
        <w:t xml:space="preserve">Дети, какие замечательные цветы получились у нас, мамам очень понравиться. Ведь подарок, сделанный своими руками самый дорого для наших мам. Вечером, когда придут мамы, ребята подарите свои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цветы  и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не забудьте обнять и сказать, как вы их любите.</w:t>
      </w:r>
    </w:p>
    <w:p w14:paraId="65562234" w14:textId="77777777" w:rsidR="004961F6" w:rsidRDefault="00884BF4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 обратной стороне рисунка воспитатель записывает стихотворение для мамы</w:t>
      </w:r>
    </w:p>
    <w:p w14:paraId="346B0CAB" w14:textId="77777777" w:rsidR="004961F6" w:rsidRDefault="00884BF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Мы подарок маме,</w:t>
      </w:r>
      <w:r>
        <w:rPr>
          <w:rFonts w:ascii="Times New Roman" w:eastAsia="Times New Roman" w:hAnsi="Times New Roman"/>
          <w:sz w:val="28"/>
          <w:szCs w:val="28"/>
        </w:rPr>
        <w:br/>
        <w:t>Покупать не станем,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lastRenderedPageBreak/>
        <w:t>Нарисуем сами,</w:t>
      </w:r>
      <w:r>
        <w:rPr>
          <w:rFonts w:ascii="Times New Roman" w:eastAsia="Times New Roman" w:hAnsi="Times New Roman"/>
          <w:sz w:val="28"/>
          <w:szCs w:val="28"/>
        </w:rPr>
        <w:br/>
        <w:t>Своими руками.</w:t>
      </w:r>
      <w:r>
        <w:rPr>
          <w:rFonts w:ascii="Times New Roman" w:eastAsia="Times New Roman" w:hAnsi="Times New Roman"/>
          <w:sz w:val="28"/>
          <w:szCs w:val="28"/>
        </w:rPr>
        <w:br/>
        <w:t>Можно вышить ей платок,</w:t>
      </w:r>
      <w:r>
        <w:rPr>
          <w:rFonts w:ascii="Times New Roman" w:eastAsia="Times New Roman" w:hAnsi="Times New Roman"/>
          <w:sz w:val="28"/>
          <w:szCs w:val="28"/>
        </w:rPr>
        <w:br/>
        <w:t>Можно вырастить цветок,</w:t>
      </w:r>
      <w:r>
        <w:rPr>
          <w:rFonts w:ascii="Times New Roman" w:eastAsia="Times New Roman" w:hAnsi="Times New Roman"/>
          <w:sz w:val="28"/>
          <w:szCs w:val="28"/>
        </w:rPr>
        <w:br/>
        <w:t>Можно дом нарисовать,</w:t>
      </w:r>
      <w:r>
        <w:rPr>
          <w:rFonts w:ascii="Times New Roman" w:eastAsia="Times New Roman" w:hAnsi="Times New Roman"/>
          <w:sz w:val="28"/>
          <w:szCs w:val="28"/>
        </w:rPr>
        <w:br/>
        <w:t>Речку голубую,</w:t>
      </w:r>
      <w:r>
        <w:rPr>
          <w:rFonts w:ascii="Times New Roman" w:eastAsia="Times New Roman" w:hAnsi="Times New Roman"/>
          <w:sz w:val="28"/>
          <w:szCs w:val="28"/>
        </w:rPr>
        <w:br/>
        <w:t>А еще расцеловать,</w:t>
      </w:r>
      <w:r>
        <w:rPr>
          <w:rFonts w:ascii="Times New Roman" w:eastAsia="Times New Roman" w:hAnsi="Times New Roman"/>
          <w:sz w:val="28"/>
          <w:szCs w:val="28"/>
        </w:rPr>
        <w:br/>
        <w:t>Маму дорогую!</w:t>
      </w:r>
    </w:p>
    <w:p w14:paraId="09D1C58E" w14:textId="77777777" w:rsidR="004961F6" w:rsidRDefault="00884BF4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u w:val="single"/>
        </w:rPr>
        <w:t>Задаем вопросы на закрепление темы.</w:t>
      </w:r>
      <w:r>
        <w:rPr>
          <w:rFonts w:ascii="Times New Roman" w:eastAsia="Times New Roman" w:hAnsi="Times New Roman"/>
          <w:iCs/>
          <w:color w:val="000000"/>
          <w:sz w:val="28"/>
          <w:szCs w:val="28"/>
        </w:rPr>
        <w:br/>
        <w:t>Ребята, какой сегодня праздник?</w:t>
      </w:r>
      <w:r>
        <w:rPr>
          <w:rFonts w:ascii="Times New Roman" w:eastAsia="Times New Roman" w:hAnsi="Times New Roman"/>
          <w:iCs/>
          <w:color w:val="000000"/>
          <w:sz w:val="28"/>
          <w:szCs w:val="28"/>
        </w:rPr>
        <w:br/>
        <w:t>Какие животные к нам приходили?</w:t>
      </w:r>
      <w:r>
        <w:rPr>
          <w:rFonts w:ascii="Times New Roman" w:eastAsia="Times New Roman" w:hAnsi="Times New Roman"/>
          <w:iCs/>
          <w:color w:val="000000"/>
          <w:sz w:val="28"/>
          <w:szCs w:val="28"/>
        </w:rPr>
        <w:br/>
        <w:t>И какие подарки они сделали для своих мам?</w:t>
      </w:r>
      <w:r>
        <w:rPr>
          <w:rFonts w:ascii="Times New Roman" w:eastAsia="Times New Roman" w:hAnsi="Times New Roman"/>
          <w:iCs/>
          <w:color w:val="000000"/>
          <w:sz w:val="28"/>
          <w:szCs w:val="28"/>
        </w:rPr>
        <w:br/>
        <w:t>А какой подарок сделали мы своим мамам?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14:paraId="4F948C5C" w14:textId="77777777" w:rsidR="004961F6" w:rsidRDefault="004961F6">
      <w:pPr>
        <w:rPr>
          <w:rFonts w:eastAsia="Calibri"/>
          <w:color w:val="000000"/>
          <w:lang w:eastAsia="en-US"/>
        </w:rPr>
      </w:pPr>
    </w:p>
    <w:p w14:paraId="10D992F8" w14:textId="77777777" w:rsidR="004961F6" w:rsidRDefault="004961F6">
      <w:pPr>
        <w:spacing w:before="100" w:after="10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5E7FD01" w14:textId="77777777" w:rsidR="004961F6" w:rsidRDefault="004961F6">
      <w:pPr>
        <w:spacing w:before="100" w:after="10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FE1B8BA" w14:textId="77777777" w:rsidR="004961F6" w:rsidRDefault="004961F6">
      <w:pPr>
        <w:spacing w:before="100" w:after="10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178753E" w14:textId="77777777" w:rsidR="004961F6" w:rsidRDefault="004961F6">
      <w:pPr>
        <w:spacing w:before="100" w:after="10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5366B72" w14:textId="77777777" w:rsidR="004961F6" w:rsidRDefault="004961F6">
      <w:pPr>
        <w:spacing w:before="100" w:after="10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3C4B66E" w14:textId="77777777" w:rsidR="004961F6" w:rsidRDefault="004961F6">
      <w:pPr>
        <w:spacing w:before="100" w:after="10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C9759E7" w14:textId="77777777" w:rsidR="004961F6" w:rsidRDefault="004961F6">
      <w:pPr>
        <w:spacing w:before="100" w:after="10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560FFD7" w14:textId="77777777" w:rsidR="004961F6" w:rsidRDefault="004961F6">
      <w:pPr>
        <w:spacing w:before="100" w:after="10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543B001" w14:textId="77777777" w:rsidR="004961F6" w:rsidRDefault="004961F6">
      <w:pPr>
        <w:spacing w:before="100" w:after="10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0C3C220" w14:textId="77777777" w:rsidR="004961F6" w:rsidRDefault="004961F6">
      <w:pPr>
        <w:spacing w:before="100" w:after="10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0FAFC19" w14:textId="77777777" w:rsidR="004961F6" w:rsidRDefault="004961F6">
      <w:pPr>
        <w:spacing w:before="100" w:after="10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7A626F1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«Подарок маме на День Матери»</w:t>
      </w:r>
    </w:p>
    <w:p w14:paraId="3C30DFEA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Конспект занятия по художественному творчеству (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аппликация)   </w:t>
      </w:r>
      <w:proofErr w:type="gramEnd"/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                                                             во второй младшей группе.</w:t>
      </w:r>
    </w:p>
    <w:p w14:paraId="3A0AF14B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Цель:  учить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наклеивать изображение аккуратно; закрепить навыки намазывания клеем и приклеивания; воспитывать любовь к матери.</w:t>
      </w:r>
    </w:p>
    <w:p w14:paraId="50D7A98E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Оборудование: вырезанные заготовки (цветок, стебелёк, листочки), кисточка, клей ПВА, салфетка, лист картона, кассета с музыкой.</w:t>
      </w:r>
    </w:p>
    <w:p w14:paraId="7C908838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 </w:t>
      </w:r>
    </w:p>
    <w:p w14:paraId="4FC6D22A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                                        Ход занятия:</w:t>
      </w:r>
    </w:p>
    <w:p w14:paraId="19797EFC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14:paraId="65094856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Воспитатель: Ребята, послушайте стихотворение:</w:t>
      </w:r>
    </w:p>
    <w:p w14:paraId="3028ED53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                        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« Мамочка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>, ты как цветочек,</w:t>
      </w:r>
    </w:p>
    <w:p w14:paraId="2D255A14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                          Самый красивый и нежный.</w:t>
      </w:r>
    </w:p>
    <w:p w14:paraId="0CFD6B57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                          Пусть в твоём сердце сбываются</w:t>
      </w:r>
    </w:p>
    <w:p w14:paraId="710B9350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                          Желания все и надежды!</w:t>
      </w:r>
    </w:p>
    <w:p w14:paraId="641F526E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                          Чтобы всегда улыбаясь,</w:t>
      </w:r>
    </w:p>
    <w:p w14:paraId="20AA353B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                           Самою лучшей была.</w:t>
      </w:r>
    </w:p>
    <w:p w14:paraId="3CC8E828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                           Я тебе честно признаюсь:</w:t>
      </w:r>
    </w:p>
    <w:p w14:paraId="027F2A91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                          «Ты – словно солнце светла».</w:t>
      </w:r>
    </w:p>
    <w:p w14:paraId="63909C98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Кто мне скажет о ком это стихотворение?</w:t>
      </w:r>
    </w:p>
    <w:p w14:paraId="3DD45B99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Дети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: Про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мамочку.</w:t>
      </w:r>
    </w:p>
    <w:p w14:paraId="16CAC80A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Воспитатель: Правильно, ребята,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это  про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мамочку стихотворение нашу самую любимую, родную. А вы мне расскажите, какие у вас мамочки?</w:t>
      </w:r>
    </w:p>
    <w:p w14:paraId="7C68D7BC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Дети: Любимые, ласковые, добрые, и т.д.</w:t>
      </w:r>
    </w:p>
    <w:p w14:paraId="5D2938A9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Воспитатель: Молодцы, ребята, вот, сколько добрых слов сказали о маме. Совсем скоро у наших любимых мамочек будет праздник, он так и называется «День Матери». В этот день детки должны особенно постараться, чтобы мама была в хорошем настроении. Надо её слушать, надо показать, как вы её любите. И обязательно подарить ей подарок.</w:t>
      </w:r>
    </w:p>
    <w:p w14:paraId="116FA4DB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                        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« Мы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подарок маме покупать не станем</w:t>
      </w:r>
    </w:p>
    <w:p w14:paraId="031429E6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                           Приготовим сами своими руками».</w:t>
      </w:r>
    </w:p>
    <w:p w14:paraId="379802D8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14:paraId="5DB1EB57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     А самый лучший подарок для мамы это – цветочек. Посмотрите, какой замечательный подарок я сделала своей мамочке.  У вас на столе в тарелочках тоже есть детали красивых цветочков. Вот из них и сделаем мамочкам красивые открытки. Сначала мы берём одну деталь от цветка, расположить на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досточке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, вверх не цветной стороной. Затем мы аккуратно намажем всю деталь клеем, клей берём на кисточку небольшими порциями, не забываем промазывать края. Затем аккуратно накладываем деталь на картон и разглаживаем с помощью салфетки, чтобы не было лишнего клея. Также мы поступим и с другими деталями цветка, вот и получится у нас красивый цветок.</w:t>
      </w:r>
    </w:p>
    <w:p w14:paraId="0D9E5568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          А теперь я поставлю вам красивую музыку, чтобы вы вспоминали свою любимую, ласковую мамочку и делали ей подарок с любовью.</w:t>
      </w:r>
    </w:p>
    <w:p w14:paraId="0E3F205F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         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( Во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время работы следить за осанкой детей, за тем как дети держат кисточку, как используют салфетку, много ли набирают клея на кисточку и т.д.)</w:t>
      </w:r>
    </w:p>
    <w:p w14:paraId="26C988B9" w14:textId="77777777" w:rsidR="004961F6" w:rsidRDefault="00884B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         Когда ребята закончат работу похвалить их. На празднике вручить подарки мамочке и крепко её поцеловать.</w:t>
      </w:r>
    </w:p>
    <w:p w14:paraId="1C8EDB21" w14:textId="3198FAF9" w:rsidR="004961F6" w:rsidRDefault="004961F6">
      <w:pPr>
        <w:spacing w:before="100" w:after="10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sectPr w:rsidR="004961F6">
      <w:footerReference w:type="default" r:id="rId14"/>
      <w:pgSz w:w="11906" w:h="16838"/>
      <w:pgMar w:top="720" w:right="720" w:bottom="720" w:left="72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3D8F9" w14:textId="77777777" w:rsidR="004961F6" w:rsidRDefault="00884BF4">
      <w:pPr>
        <w:spacing w:line="240" w:lineRule="auto"/>
      </w:pPr>
      <w:r>
        <w:separator/>
      </w:r>
    </w:p>
  </w:endnote>
  <w:endnote w:type="continuationSeparator" w:id="0">
    <w:p w14:paraId="5B0DB826" w14:textId="77777777" w:rsidR="004961F6" w:rsidRDefault="00884B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Segoe Print"/>
    <w:charset w:val="00"/>
    <w:family w:val="auto"/>
    <w:pitch w:val="default"/>
    <w:sig w:usb0="00000000" w:usb1="00000000" w:usb2="00000000" w:usb3="00000000" w:csb0="00040001" w:csb1="00000000"/>
  </w:font>
  <w:font w:name="ff2">
    <w:altName w:val="Segoe Print"/>
    <w:charset w:val="00"/>
    <w:family w:val="auto"/>
    <w:pitch w:val="default"/>
    <w:sig w:usb0="00000000" w:usb1="00000000" w:usb2="00000000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23F4F" w14:textId="77777777" w:rsidR="004961F6" w:rsidRDefault="00884BF4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11</w:t>
    </w:r>
    <w:r>
      <w:fldChar w:fldCharType="end"/>
    </w:r>
  </w:p>
  <w:p w14:paraId="71B38693" w14:textId="77777777" w:rsidR="004961F6" w:rsidRDefault="004961F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94420" w14:textId="77777777" w:rsidR="004961F6" w:rsidRDefault="00884BF4">
      <w:pPr>
        <w:spacing w:after="0"/>
      </w:pPr>
      <w:r>
        <w:separator/>
      </w:r>
    </w:p>
  </w:footnote>
  <w:footnote w:type="continuationSeparator" w:id="0">
    <w:p w14:paraId="17000C75" w14:textId="77777777" w:rsidR="004961F6" w:rsidRDefault="00884BF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62A42"/>
    <w:multiLevelType w:val="multilevel"/>
    <w:tmpl w:val="05762A4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 w15:restartNumberingAfterBreak="0">
    <w:nsid w:val="3E254539"/>
    <w:multiLevelType w:val="multilevel"/>
    <w:tmpl w:val="3E25453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963720"/>
    <w:multiLevelType w:val="multilevel"/>
    <w:tmpl w:val="4D96372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1343CA"/>
    <w:multiLevelType w:val="multilevel"/>
    <w:tmpl w:val="4F1343C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A147F0"/>
    <w:multiLevelType w:val="multilevel"/>
    <w:tmpl w:val="55A147F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F87FD5"/>
    <w:multiLevelType w:val="multilevel"/>
    <w:tmpl w:val="71F87FD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1960E4"/>
    <w:multiLevelType w:val="multilevel"/>
    <w:tmpl w:val="731960E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7A770391"/>
    <w:multiLevelType w:val="multilevel"/>
    <w:tmpl w:val="7A77039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31C68BC"/>
    <w:rsid w:val="000B2C28"/>
    <w:rsid w:val="000B4658"/>
    <w:rsid w:val="000E712B"/>
    <w:rsid w:val="00127C54"/>
    <w:rsid w:val="00134835"/>
    <w:rsid w:val="00135999"/>
    <w:rsid w:val="00136652"/>
    <w:rsid w:val="00140435"/>
    <w:rsid w:val="00174564"/>
    <w:rsid w:val="00190FB0"/>
    <w:rsid w:val="001D1F44"/>
    <w:rsid w:val="001D328A"/>
    <w:rsid w:val="001D47AD"/>
    <w:rsid w:val="00223128"/>
    <w:rsid w:val="0022646C"/>
    <w:rsid w:val="00231A52"/>
    <w:rsid w:val="00241E42"/>
    <w:rsid w:val="00250534"/>
    <w:rsid w:val="002678F9"/>
    <w:rsid w:val="002E32B7"/>
    <w:rsid w:val="002F5368"/>
    <w:rsid w:val="00307D3C"/>
    <w:rsid w:val="003415FE"/>
    <w:rsid w:val="00370BC5"/>
    <w:rsid w:val="003828AE"/>
    <w:rsid w:val="00382B38"/>
    <w:rsid w:val="00386AA4"/>
    <w:rsid w:val="003C14D5"/>
    <w:rsid w:val="003C42A7"/>
    <w:rsid w:val="003C4F9D"/>
    <w:rsid w:val="00401333"/>
    <w:rsid w:val="00416F71"/>
    <w:rsid w:val="00424045"/>
    <w:rsid w:val="0046742C"/>
    <w:rsid w:val="004961F6"/>
    <w:rsid w:val="004B201B"/>
    <w:rsid w:val="004B3311"/>
    <w:rsid w:val="0051186C"/>
    <w:rsid w:val="00544BA6"/>
    <w:rsid w:val="00550DD8"/>
    <w:rsid w:val="0055768E"/>
    <w:rsid w:val="0056338D"/>
    <w:rsid w:val="00566AF8"/>
    <w:rsid w:val="005B1C14"/>
    <w:rsid w:val="005C6690"/>
    <w:rsid w:val="005D201C"/>
    <w:rsid w:val="005E047C"/>
    <w:rsid w:val="006527D5"/>
    <w:rsid w:val="006637C4"/>
    <w:rsid w:val="00682E17"/>
    <w:rsid w:val="006B34BF"/>
    <w:rsid w:val="007047E9"/>
    <w:rsid w:val="00747995"/>
    <w:rsid w:val="00777A8D"/>
    <w:rsid w:val="0079703D"/>
    <w:rsid w:val="007E2C61"/>
    <w:rsid w:val="007F1963"/>
    <w:rsid w:val="008059D4"/>
    <w:rsid w:val="00884BF4"/>
    <w:rsid w:val="00887913"/>
    <w:rsid w:val="008B0EAC"/>
    <w:rsid w:val="008F0D4A"/>
    <w:rsid w:val="00903450"/>
    <w:rsid w:val="009054B9"/>
    <w:rsid w:val="00906079"/>
    <w:rsid w:val="00923999"/>
    <w:rsid w:val="00945A5E"/>
    <w:rsid w:val="00976A75"/>
    <w:rsid w:val="00984D3F"/>
    <w:rsid w:val="009A179A"/>
    <w:rsid w:val="009B129C"/>
    <w:rsid w:val="009F4036"/>
    <w:rsid w:val="00A2286C"/>
    <w:rsid w:val="00A6670D"/>
    <w:rsid w:val="00A73183"/>
    <w:rsid w:val="00AA1E66"/>
    <w:rsid w:val="00AB692D"/>
    <w:rsid w:val="00AC5131"/>
    <w:rsid w:val="00AC5AFB"/>
    <w:rsid w:val="00AE0657"/>
    <w:rsid w:val="00AF662D"/>
    <w:rsid w:val="00B27463"/>
    <w:rsid w:val="00B96024"/>
    <w:rsid w:val="00B96E88"/>
    <w:rsid w:val="00BE5E72"/>
    <w:rsid w:val="00C01B37"/>
    <w:rsid w:val="00C21D5A"/>
    <w:rsid w:val="00C31F4C"/>
    <w:rsid w:val="00C87E89"/>
    <w:rsid w:val="00CB4D33"/>
    <w:rsid w:val="00D0673B"/>
    <w:rsid w:val="00D229B7"/>
    <w:rsid w:val="00D378E5"/>
    <w:rsid w:val="00D45B34"/>
    <w:rsid w:val="00D5182B"/>
    <w:rsid w:val="00D5773F"/>
    <w:rsid w:val="00D873EF"/>
    <w:rsid w:val="00DB1101"/>
    <w:rsid w:val="00DB48CD"/>
    <w:rsid w:val="00DC0BB5"/>
    <w:rsid w:val="00DD6C7F"/>
    <w:rsid w:val="00DE70AD"/>
    <w:rsid w:val="00E018AD"/>
    <w:rsid w:val="00E04C1E"/>
    <w:rsid w:val="00E629AF"/>
    <w:rsid w:val="00E7551C"/>
    <w:rsid w:val="00EC4077"/>
    <w:rsid w:val="00EC51F2"/>
    <w:rsid w:val="00EC5DE0"/>
    <w:rsid w:val="00ED1D68"/>
    <w:rsid w:val="00ED24EC"/>
    <w:rsid w:val="00ED4406"/>
    <w:rsid w:val="00F02723"/>
    <w:rsid w:val="00F3481F"/>
    <w:rsid w:val="00F46A36"/>
    <w:rsid w:val="00F879B1"/>
    <w:rsid w:val="00F934E2"/>
    <w:rsid w:val="00FE7A91"/>
    <w:rsid w:val="37FA3572"/>
    <w:rsid w:val="731C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1276A"/>
  <w15:docId w15:val="{D09ADA23-B3EB-4342-AD02-5EFCC9248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6">
    <w:name w:val="heading 6"/>
    <w:basedOn w:val="a"/>
    <w:link w:val="60"/>
    <w:uiPriority w:val="9"/>
    <w:qFormat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rPr>
      <w:color w:val="0000FF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ad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character" w:customStyle="1" w:styleId="a9">
    <w:name w:val="Верхний колонтитул Знак"/>
    <w:basedOn w:val="a0"/>
    <w:link w:val="a8"/>
    <w:uiPriority w:val="99"/>
    <w:semiHidden/>
  </w:style>
  <w:style w:type="character" w:customStyle="1" w:styleId="ab">
    <w:name w:val="Нижний колонтитул Знак"/>
    <w:basedOn w:val="a0"/>
    <w:link w:val="aa"/>
    <w:uiPriority w:val="99"/>
  </w:style>
  <w:style w:type="paragraph" w:styleId="ae">
    <w:name w:val="List Paragraph"/>
    <w:basedOn w:val="a"/>
    <w:uiPriority w:val="34"/>
    <w:qFormat/>
    <w:pPr>
      <w:ind w:left="720"/>
      <w:contextualSpacing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kingsoft\office6\templates\wps\ru_RU\&#1055;&#1088;&#1086;&#1077;&#1082;&#1090;%202%20&#1084;&#1083;&#1072;&#1076;&#1096;&#1072;&#1103;%20&#1082;&#1086;%20&#1044;&#1085;&#1102;%20&#1084;&#1072;&#1090;&#1077;&#1088;&#1080;%20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Проект 2 младшая ко Дню матери .dot</Template>
  <TotalTime>59</TotalTime>
  <Pages>22</Pages>
  <Words>3852</Words>
  <Characters>21963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dcterms:created xsi:type="dcterms:W3CDTF">2023-11-07T17:52:00Z</dcterms:created>
  <dcterms:modified xsi:type="dcterms:W3CDTF">2024-04-07T13:18:00Z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8AD6573A7ADA4E5A8F8F2A9A82FAA16B_11</vt:lpwstr>
  </property>
</Properties>
</file>