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960" w:rsidRPr="00F067D2" w:rsidRDefault="00803960" w:rsidP="009F5B1C">
      <w:pPr>
        <w:rPr>
          <w:b/>
          <w:bCs/>
          <w:sz w:val="40"/>
          <w:szCs w:val="40"/>
        </w:rPr>
      </w:pPr>
      <w:r w:rsidRPr="00B60960">
        <w:rPr>
          <w:b/>
          <w:bCs/>
          <w:sz w:val="28"/>
          <w:szCs w:val="28"/>
        </w:rPr>
        <w:t xml:space="preserve">   </w:t>
      </w:r>
      <w:r>
        <w:rPr>
          <w:sz w:val="40"/>
          <w:szCs w:val="40"/>
        </w:rPr>
        <w:t xml:space="preserve">  </w:t>
      </w:r>
      <w:r w:rsidRPr="00F067D2">
        <w:rPr>
          <w:b/>
          <w:bCs/>
          <w:sz w:val="40"/>
          <w:szCs w:val="40"/>
        </w:rPr>
        <w:t>Муниципальное бюджетное дошкольное образовательное учреждение детский сад № 22</w:t>
      </w:r>
    </w:p>
    <w:p w:rsidR="00803960" w:rsidRPr="00F067D2" w:rsidRDefault="00803960" w:rsidP="009F5B1C">
      <w:pPr>
        <w:rPr>
          <w:b/>
          <w:bCs/>
          <w:sz w:val="40"/>
          <w:szCs w:val="40"/>
        </w:rPr>
      </w:pPr>
      <w:r w:rsidRPr="00F067D2">
        <w:rPr>
          <w:b/>
          <w:bCs/>
          <w:sz w:val="40"/>
          <w:szCs w:val="40"/>
        </w:rPr>
        <w:t xml:space="preserve"> Музыкальный руководитель Саяпина Е.И.</w:t>
      </w:r>
    </w:p>
    <w:p w:rsidR="00803960" w:rsidRDefault="00803960" w:rsidP="00B60960">
      <w:pPr>
        <w:spacing w:line="360" w:lineRule="auto"/>
        <w:jc w:val="both"/>
        <w:rPr>
          <w:b/>
          <w:bCs/>
          <w:sz w:val="28"/>
          <w:szCs w:val="28"/>
        </w:rPr>
      </w:pPr>
    </w:p>
    <w:p w:rsidR="00803960" w:rsidRDefault="00803960" w:rsidP="00B60960">
      <w:pPr>
        <w:spacing w:line="360" w:lineRule="auto"/>
        <w:jc w:val="both"/>
        <w:rPr>
          <w:b/>
          <w:bCs/>
          <w:sz w:val="28"/>
          <w:szCs w:val="28"/>
        </w:rPr>
      </w:pPr>
    </w:p>
    <w:p w:rsidR="00803960" w:rsidRDefault="00803960" w:rsidP="00B60960">
      <w:pPr>
        <w:spacing w:line="360" w:lineRule="auto"/>
        <w:jc w:val="both"/>
        <w:rPr>
          <w:b/>
          <w:bCs/>
          <w:sz w:val="28"/>
          <w:szCs w:val="28"/>
        </w:rPr>
      </w:pPr>
    </w:p>
    <w:p w:rsidR="00803960" w:rsidRDefault="00803960" w:rsidP="00B60960">
      <w:pPr>
        <w:spacing w:line="360" w:lineRule="auto"/>
        <w:jc w:val="both"/>
        <w:rPr>
          <w:b/>
          <w:bCs/>
          <w:sz w:val="28"/>
          <w:szCs w:val="28"/>
        </w:rPr>
      </w:pPr>
    </w:p>
    <w:p w:rsidR="00803960" w:rsidRDefault="00803960" w:rsidP="00B60960">
      <w:pPr>
        <w:spacing w:line="360" w:lineRule="auto"/>
        <w:jc w:val="both"/>
        <w:rPr>
          <w:b/>
          <w:bCs/>
          <w:sz w:val="28"/>
          <w:szCs w:val="28"/>
        </w:rPr>
      </w:pPr>
    </w:p>
    <w:p w:rsidR="00803960" w:rsidRDefault="00803960" w:rsidP="00B60960">
      <w:pPr>
        <w:spacing w:line="360" w:lineRule="auto"/>
        <w:jc w:val="both"/>
        <w:rPr>
          <w:b/>
          <w:bCs/>
          <w:sz w:val="28"/>
          <w:szCs w:val="28"/>
        </w:rPr>
      </w:pPr>
    </w:p>
    <w:p w:rsidR="00803960" w:rsidRPr="00B60960" w:rsidRDefault="00803960" w:rsidP="00B60960">
      <w:pPr>
        <w:spacing w:line="360" w:lineRule="auto"/>
        <w:jc w:val="both"/>
        <w:rPr>
          <w:b/>
          <w:bCs/>
          <w:sz w:val="28"/>
          <w:szCs w:val="28"/>
        </w:rPr>
      </w:pPr>
      <w:r w:rsidRPr="00B60960">
        <w:rPr>
          <w:b/>
          <w:bCs/>
          <w:sz w:val="28"/>
          <w:szCs w:val="28"/>
        </w:rPr>
        <w:t xml:space="preserve">   Элементарное музицирование как средство коммуникативной и социальной адаптации ребенка.</w:t>
      </w:r>
    </w:p>
    <w:p w:rsidR="00803960" w:rsidRPr="00B60960" w:rsidRDefault="00803960" w:rsidP="00B60960">
      <w:pPr>
        <w:spacing w:line="360" w:lineRule="auto"/>
        <w:jc w:val="right"/>
        <w:rPr>
          <w:sz w:val="28"/>
          <w:szCs w:val="28"/>
        </w:rPr>
      </w:pPr>
      <w:r w:rsidRPr="00B60960">
        <w:rPr>
          <w:sz w:val="28"/>
          <w:szCs w:val="28"/>
        </w:rPr>
        <w:t xml:space="preserve">«Кем бы ни стал в дальнейшем ребенок, задача педагогов воспитывать в нем творческое начало, творческое мышление… Привитые желание и умение творить скажутся в любой сфере будущей деятельности ребенка». </w:t>
      </w:r>
    </w:p>
    <w:p w:rsidR="00803960" w:rsidRPr="00B60960" w:rsidRDefault="00803960" w:rsidP="00B60960">
      <w:pPr>
        <w:spacing w:line="360" w:lineRule="auto"/>
        <w:jc w:val="right"/>
        <w:rPr>
          <w:sz w:val="28"/>
          <w:szCs w:val="28"/>
        </w:rPr>
      </w:pPr>
      <w:r w:rsidRPr="00B60960">
        <w:rPr>
          <w:sz w:val="28"/>
          <w:szCs w:val="28"/>
        </w:rPr>
        <w:t xml:space="preserve">                                                                     Карл  Орф.</w:t>
      </w:r>
      <w:r w:rsidRPr="00B60960">
        <w:rPr>
          <w:sz w:val="28"/>
          <w:szCs w:val="28"/>
        </w:rPr>
        <w:tab/>
      </w:r>
    </w:p>
    <w:p w:rsidR="00803960" w:rsidRPr="00B60960" w:rsidRDefault="00803960" w:rsidP="00B60960">
      <w:pPr>
        <w:spacing w:line="360" w:lineRule="auto"/>
        <w:jc w:val="both"/>
        <w:rPr>
          <w:sz w:val="28"/>
          <w:szCs w:val="28"/>
        </w:rPr>
      </w:pPr>
    </w:p>
    <w:p w:rsidR="00803960" w:rsidRPr="00B60960" w:rsidRDefault="00803960" w:rsidP="00B60960">
      <w:pPr>
        <w:spacing w:line="360" w:lineRule="auto"/>
        <w:jc w:val="both"/>
        <w:rPr>
          <w:sz w:val="28"/>
          <w:szCs w:val="28"/>
        </w:rPr>
      </w:pPr>
    </w:p>
    <w:p w:rsidR="00803960" w:rsidRPr="00B60960" w:rsidRDefault="00803960" w:rsidP="00B60960">
      <w:pPr>
        <w:spacing w:line="360" w:lineRule="auto"/>
        <w:ind w:firstLine="708"/>
        <w:jc w:val="both"/>
        <w:rPr>
          <w:sz w:val="28"/>
          <w:szCs w:val="28"/>
        </w:rPr>
      </w:pPr>
      <w:r w:rsidRPr="00B60960">
        <w:rPr>
          <w:sz w:val="28"/>
          <w:szCs w:val="28"/>
        </w:rPr>
        <w:t>Среди методик музыкального развития детей раннего возраста система немецкого композитора Карла Орфа (1895-1982) занимает важное место.</w:t>
      </w:r>
      <w:r w:rsidRPr="00B60960">
        <w:rPr>
          <w:sz w:val="28"/>
          <w:szCs w:val="28"/>
        </w:rPr>
        <w:br/>
        <w:t>Суть методики «Музыка для детей» заключается в раскрытии музыкальных талантов у детей через импровизацию в музыке и движении.</w:t>
      </w:r>
      <w:r w:rsidRPr="00B60960">
        <w:rPr>
          <w:sz w:val="28"/>
          <w:szCs w:val="28"/>
        </w:rPr>
        <w:br/>
        <w:t>Основная идея Карла Орфа – самостоятельный поиск детьми музыкантов внутри себя через обучение игре на простых музыкальных инструментах.</w:t>
      </w:r>
    </w:p>
    <w:p w:rsidR="00803960" w:rsidRPr="00B60960" w:rsidRDefault="00803960" w:rsidP="00B6096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B60960">
        <w:rPr>
          <w:sz w:val="28"/>
          <w:szCs w:val="28"/>
        </w:rPr>
        <w:t xml:space="preserve">Для того чтобы развить музыкальный слух и способности, которые в той или иной степени есть абсолютно у всех, надо дать возможность ребенку быть активным деятелем, сочинителем. Орф был против раннего ограничения музыкального слуха ребенка рамками классической музыки и мажорно-минорной гармонии. Он был убежден, что для детей нужна своя особая музыка, специально предназначенная для музицирования. Она должна быть доступна, понятна и привычна ребенку. Это не чистая музыка, а музыка, неразрывно связанная с речью и движением: петь и одновременно приплясывать, чем-нибудь звенеть, греметь. </w:t>
      </w:r>
    </w:p>
    <w:p w:rsidR="00803960" w:rsidRDefault="00803960" w:rsidP="000A41FF">
      <w:pPr>
        <w:spacing w:line="360" w:lineRule="auto"/>
        <w:jc w:val="both"/>
        <w:rPr>
          <w:sz w:val="28"/>
          <w:szCs w:val="28"/>
        </w:rPr>
      </w:pPr>
      <w:r w:rsidRPr="00763DDB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345.75pt">
            <v:imagedata r:id="rId4" o:title=""/>
          </v:shape>
        </w:pict>
      </w:r>
    </w:p>
    <w:p w:rsidR="00803960" w:rsidRPr="00B60960" w:rsidRDefault="00803960" w:rsidP="00B60960">
      <w:pPr>
        <w:spacing w:line="360" w:lineRule="auto"/>
        <w:ind w:firstLine="708"/>
        <w:jc w:val="both"/>
        <w:rPr>
          <w:sz w:val="28"/>
          <w:szCs w:val="28"/>
        </w:rPr>
      </w:pPr>
      <w:r w:rsidRPr="00B60960">
        <w:rPr>
          <w:sz w:val="28"/>
          <w:szCs w:val="28"/>
        </w:rPr>
        <w:t xml:space="preserve">Звуки окружают нас везде и повсюду – мы живем в звуковой среде. Они вызывают у нас самые различные ощущения, которые бывает очень сложно характеризовать. Одни звуки нам мешают (даже очень тихие), другие (порой очень громкие) совершенно нас не беспокоят. Особенно значим и интересен мир звуков для детей. Именно дети часто слышат и откликаются на звуки, на которые мы, взрослые, даже не обратим внимание. Часто и необъяснимые страхи ребенка тоже приходят из мира звуков и задача нас, взрослых, помочь ему разобраться и адаптироваться в этом необычном и многогранном мире. </w:t>
      </w:r>
    </w:p>
    <w:p w:rsidR="00803960" w:rsidRPr="00B60960" w:rsidRDefault="00803960" w:rsidP="00B60960">
      <w:pPr>
        <w:spacing w:line="360" w:lineRule="auto"/>
        <w:jc w:val="both"/>
        <w:rPr>
          <w:sz w:val="28"/>
          <w:szCs w:val="28"/>
        </w:rPr>
      </w:pPr>
      <w:r w:rsidRPr="00763DDB">
        <w:rPr>
          <w:sz w:val="28"/>
          <w:szCs w:val="28"/>
        </w:rPr>
        <w:pict>
          <v:shape id="_x0000_i1026" type="#_x0000_t75" style="width:460.5pt;height:345.75pt">
            <v:imagedata r:id="rId5" o:title=""/>
          </v:shape>
        </w:pict>
      </w:r>
    </w:p>
    <w:p w:rsidR="00803960" w:rsidRPr="00B60960" w:rsidRDefault="00803960" w:rsidP="00B60960">
      <w:pPr>
        <w:spacing w:line="360" w:lineRule="auto"/>
        <w:ind w:firstLine="708"/>
        <w:jc w:val="both"/>
        <w:rPr>
          <w:sz w:val="28"/>
          <w:szCs w:val="28"/>
        </w:rPr>
      </w:pPr>
      <w:r w:rsidRPr="00B60960">
        <w:rPr>
          <w:sz w:val="28"/>
          <w:szCs w:val="28"/>
        </w:rPr>
        <w:t xml:space="preserve">Особое, очень важное внимание в концепции Орфа уделяется импровизации с аккомпанементом «звучащих жестов». Звучащие жесты – это: хлопки, шлепки по бедрам, груди, притопывание ногами, щелчки пальцами. Необычное и вместе с тем простое звучание орфрвских инструментов понятно и привычно для детей, что дает возможность с первого занятия привлечь их внимание к разнообразию мира звуков: ярких и тусклых, прозрачных и бархатных, хрустящих. Знакомство с различными звуками должно быть первой ступенькой ребенка в мир музыки.  </w:t>
      </w:r>
    </w:p>
    <w:p w:rsidR="00803960" w:rsidRPr="00B60960" w:rsidRDefault="00803960" w:rsidP="00B60960">
      <w:pPr>
        <w:spacing w:line="360" w:lineRule="auto"/>
        <w:ind w:firstLine="708"/>
        <w:jc w:val="both"/>
        <w:rPr>
          <w:sz w:val="28"/>
          <w:szCs w:val="28"/>
        </w:rPr>
      </w:pPr>
      <w:r w:rsidRPr="00B60960">
        <w:rPr>
          <w:sz w:val="28"/>
          <w:szCs w:val="28"/>
        </w:rPr>
        <w:t>На занятиях я знакомлю детей с различными звуками, объясняю, что есть звуки музыкальные, а есть шумы. Прислушавшись, вместе с ребятами, мы начинаем придумывать и показывать все звуки, которые мы услышали. Затем мы играем – я начинаю петь упражнение,сочиненное Т Боровик, а ребята показывают заданные звуки: « В доме моем тишина, в доме моем я одна. Только слышно как «ШУРШУНЧИКИ»(храпунчики, щелкунчики, сопунчики, бурчунчики, смешунчики, пискунчики, шептунчики и т.д) шумят.»</w:t>
      </w:r>
    </w:p>
    <w:p w:rsidR="00803960" w:rsidRPr="00B60960" w:rsidRDefault="00803960" w:rsidP="000A41FF">
      <w:pPr>
        <w:spacing w:line="360" w:lineRule="auto"/>
        <w:ind w:firstLine="708"/>
        <w:jc w:val="both"/>
        <w:rPr>
          <w:sz w:val="28"/>
          <w:szCs w:val="28"/>
        </w:rPr>
      </w:pPr>
      <w:r w:rsidRPr="00B60960">
        <w:rPr>
          <w:sz w:val="28"/>
          <w:szCs w:val="28"/>
        </w:rPr>
        <w:t>Можно добавить другие звуки и те, что придумают сами ребята. Это упражнение всегда вызывают оживление у детей,  даже самые замкнутые дети с удовольствием принимают  в нем участие. С большим удовольствием дети выполняют и  различные  задания, где они подражают звукам природы, которые можно услышать весной, летом, осенью. Затем мы озвучиваем это различными шумовыми инструментами, а затем  можно предложить нарисовать дома «портрет» понравившегося звука.</w:t>
      </w:r>
    </w:p>
    <w:p w:rsidR="00803960" w:rsidRPr="00B60960" w:rsidRDefault="00803960" w:rsidP="00B60960">
      <w:pPr>
        <w:spacing w:line="360" w:lineRule="auto"/>
        <w:ind w:firstLine="708"/>
        <w:jc w:val="both"/>
        <w:rPr>
          <w:sz w:val="28"/>
          <w:szCs w:val="28"/>
        </w:rPr>
      </w:pPr>
      <w:r w:rsidRPr="00B60960">
        <w:rPr>
          <w:sz w:val="28"/>
          <w:szCs w:val="28"/>
        </w:rPr>
        <w:t>Также ребята с удовольствием добавляют звучание подходящих по тембру шумовых инструментов в аккомпанемент тех песен, которые мы с ними слушаем и поем: «Пестрый колпачек» Г.Струве, «Песенка- капель» В.Алексеева, «Музыкальная табакерка» А.Лядова, «Вальс-шутка» Д.Шостаковича, «Кавалерийская» Д.Кабалевского, «Смелый наездник» Р.Шумана и др. С большим удовольствием дети подыгрывают, слушая осетинские танцевальные мелодии и исполняя песни осетинского крмпозитора Л. Цаллаговой. Именно четкий ритм, веселый легкий характер многих осетинских мелодий раскрывают большие возможности для полета детской фантазии и проявления творчества.</w:t>
      </w:r>
    </w:p>
    <w:p w:rsidR="00803960" w:rsidRPr="00B60960" w:rsidRDefault="00803960" w:rsidP="00B60960">
      <w:pPr>
        <w:spacing w:line="360" w:lineRule="auto"/>
        <w:jc w:val="both"/>
        <w:rPr>
          <w:sz w:val="28"/>
          <w:szCs w:val="28"/>
        </w:rPr>
      </w:pPr>
      <w:r w:rsidRPr="00763DDB">
        <w:rPr>
          <w:sz w:val="28"/>
          <w:szCs w:val="28"/>
        </w:rPr>
        <w:pict>
          <v:shape id="_x0000_i1027" type="#_x0000_t75" style="width:460.5pt;height:345.75pt">
            <v:imagedata r:id="rId6" o:title=""/>
          </v:shape>
        </w:pict>
      </w:r>
    </w:p>
    <w:p w:rsidR="00803960" w:rsidRPr="00B60960" w:rsidRDefault="00803960" w:rsidP="00B60960">
      <w:pPr>
        <w:spacing w:line="360" w:lineRule="auto"/>
        <w:ind w:firstLine="708"/>
        <w:jc w:val="both"/>
        <w:rPr>
          <w:sz w:val="28"/>
          <w:szCs w:val="28"/>
        </w:rPr>
      </w:pPr>
      <w:r w:rsidRPr="00B60960">
        <w:rPr>
          <w:sz w:val="28"/>
          <w:szCs w:val="28"/>
        </w:rPr>
        <w:t>Обучение через творчество способствует проявлению универсальной креативности, которая есть в каждом ребенке и развитие которой становится все более очевидной задачей образования. Цель музыкального воспитания перестает быть локальной и  естественно соединяется с главной целью образования—помогать ребенку в полной мере реализовать свои возможности и стать самим собой.</w:t>
      </w:r>
    </w:p>
    <w:p w:rsidR="00803960" w:rsidRPr="00B60960" w:rsidRDefault="00803960" w:rsidP="00B60960">
      <w:pPr>
        <w:spacing w:line="360" w:lineRule="auto"/>
        <w:ind w:firstLine="708"/>
        <w:jc w:val="both"/>
        <w:rPr>
          <w:sz w:val="28"/>
          <w:szCs w:val="28"/>
        </w:rPr>
      </w:pPr>
      <w:r w:rsidRPr="00B60960">
        <w:rPr>
          <w:sz w:val="28"/>
          <w:szCs w:val="28"/>
        </w:rPr>
        <w:t>«Каждый узнаёт лишь то, что сам пробует сделать» – именно этот тезис Песталоцци лежит в основе принципов обучения Карла Орфа. Музыкальные занятия должны стать «обучением в действии». Не только слушая, исполняя, но  и сочиняя элементарную музыку дети познают ее в реальном действии. Именно в этом заложена успешность  не только обучения, но и воспитание творческого, активного мыслящего ЧЕЛОВЕКА.</w:t>
      </w:r>
    </w:p>
    <w:sectPr w:rsidR="00803960" w:rsidRPr="00B60960" w:rsidSect="00280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086A"/>
    <w:rsid w:val="000478F8"/>
    <w:rsid w:val="00086981"/>
    <w:rsid w:val="000A41FF"/>
    <w:rsid w:val="00280A19"/>
    <w:rsid w:val="003C4A39"/>
    <w:rsid w:val="0042086A"/>
    <w:rsid w:val="0055741E"/>
    <w:rsid w:val="005A67F8"/>
    <w:rsid w:val="005C27B6"/>
    <w:rsid w:val="005D227A"/>
    <w:rsid w:val="00606BCF"/>
    <w:rsid w:val="00693541"/>
    <w:rsid w:val="006C49FC"/>
    <w:rsid w:val="00763DDB"/>
    <w:rsid w:val="00791C51"/>
    <w:rsid w:val="00803960"/>
    <w:rsid w:val="009C6004"/>
    <w:rsid w:val="009F5B1C"/>
    <w:rsid w:val="00A526A6"/>
    <w:rsid w:val="00A97683"/>
    <w:rsid w:val="00AE5CCE"/>
    <w:rsid w:val="00B60960"/>
    <w:rsid w:val="00B97CE5"/>
    <w:rsid w:val="00BD5739"/>
    <w:rsid w:val="00C37075"/>
    <w:rsid w:val="00CE4744"/>
    <w:rsid w:val="00DE1122"/>
    <w:rsid w:val="00E05339"/>
    <w:rsid w:val="00F06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6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2086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uiPriority w:val="99"/>
    <w:rsid w:val="0042086A"/>
  </w:style>
  <w:style w:type="character" w:styleId="Strong">
    <w:name w:val="Strong"/>
    <w:basedOn w:val="DefaultParagraphFont"/>
    <w:uiPriority w:val="99"/>
    <w:qFormat/>
    <w:rsid w:val="0042086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28</TotalTime>
  <Pages>5</Pages>
  <Words>734</Words>
  <Characters>4185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Элементарное музицирование как средство коммуникативной и социальной адаптации ребенка</dc:title>
  <dc:subject/>
  <dc:creator>Admin</dc:creator>
  <cp:keywords/>
  <dc:description/>
  <cp:lastModifiedBy>FoM</cp:lastModifiedBy>
  <cp:revision>5</cp:revision>
  <dcterms:created xsi:type="dcterms:W3CDTF">2015-06-18T18:00:00Z</dcterms:created>
  <dcterms:modified xsi:type="dcterms:W3CDTF">2016-01-03T16:09:00Z</dcterms:modified>
</cp:coreProperties>
</file>