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package/2006/relationships/metadata/thumbnail" Target="docProps/thumbnail.jpeg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rPr>
          <w:rFonts w:hint="eastAsia"/>
        </w:rPr>
      </w:pPr>
      <w:r>
        <w:rPr>
          <w:rFonts w:hint="eastAsia"/>
        </w:rPr>
        <w:t>Эссе на тему "Я воспитатель"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Воспитание — одна из важнейших задач в жизни человека. Я понимаю свою роль воспитателя как уникальную возможность изменить мир вокруг себя, сделать его лучше и добрее. В своей работе я стараюсь не только передавать знания, но и формировать всестороннюю личность ребенка, его ценности и отношения к окружающему миру.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Каждый день, проведенный в детском саду, напоминает мне о том, насколько каждое мгновение ценно. Находясь рядом с детьми, я вижу их искренние эмоции, любопытство и стремление познавать новое. Моя задача — поддерживать это стремление, направлять и обогащать опыт малышей. Я верю, что воспитание — это не только обучение, но и создание комфортной атмосферы, где ребенок чувствует себя защищенно и уверенно.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Одной из важнейших аспектов моей работы является развитие эмоционального интеллекта у детей. Я учу их распознавать и выражать свои чувства, понимать чувства других. Эмоции — это то, что делает нас людьми, и я стараюсь научить малышей справляться с ними. Играя в различные ролевые игры, мы обсуждаем разные ситуации, учимся дружить, решать конфликты и делиться.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Не менее важным является обучение детей ответственности. Я стараюсь вовлекать их в совместные проекты, где каждый может внести свой вклад. Это может быть как создание коллективной работы, так и выполнение мелких поручений. Я объясняю, что каждый из нас вносит свою лепту в общее дело, и именно это делает нас сильнее.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Я также вижу свою задачу в том, чтобы развивать творческие способности детей. Мы вместе рисуем, лепим, танцуем и поем. Каждое занятие — это не просто урок, а целое путешествие в мир фантазии и творчества. Я поощря</w:t>
      </w:r>
      <w:bookmarkStart w:id="0" w:name="_GoBack"/>
      <w:bookmarkEnd w:id="0"/>
      <w:r>
        <w:rPr>
          <w:rFonts w:hint="eastAsia"/>
        </w:rPr>
        <w:t>ю их выражать свои мысли и чувства через искусство, подчеркивая, что нет ничего неправильного в их индивидуальности.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Кроме того, я стараюсь быть для своих воспитанников примером. Важно, чтобы они видели не только слова, но и поступки. Я стремлюсь быть терпеливым, отзывчивым и справедливым, показывая, как важно уважать друг друга и заботиться о окружающем мире.</w:t>
      </w:r>
    </w:p>
    <w:p>
      <w:pPr>
        <w:rPr>
          <w:rFonts w:hint="eastAsia"/>
        </w:rPr>
      </w:pPr>
    </w:p>
    <w:p>
      <w:r>
        <w:rPr>
          <w:rFonts w:hint="eastAsia"/>
        </w:rPr>
        <w:t>Воспитатель — это не просто профессия, это призвание. Я горжусь тем, что могу делать этот мир немного лучше, помогая детям расти счастливыми, уверенными и добрыми людьми. Каждый день я учусь у них, и каждый их успех для меня — это маленькая победа. Я верю, что с каждым воспитанником, который вырастет с доброй душой и открытым сердцем, мы строим более светлое будущее.</w:t>
      </w:r>
    </w:p>
    <w:p>
      <w:pPr>
        <w:rPr>
          <w:rFonts w:hint="eastAsia"/>
        </w:rPr>
      </w:pPr>
      <w:r>
        <w:rPr>
          <w:rFonts w:hint="eastAsia"/>
        </w:rPr>
        <w:commentReference w:id="0"/>
      </w:r>
    </w:p>
    <w:sectPr>
      <w:pgSz w:w="11906" w:h="16838"/>
      <w:pgMar w:top="1440" w:right="1800" w:bottom="1440" w:left="1800" w:header="851" w:footer="992" w:gutter="0"/>
      <w:docGrid w:type="lines" w:linePitch="312" w:charSpace="0"/>
    </w:sectPr>
  </w:body>
</w:document>
</file>

<file path=word/comments.xml><?xml version="1.0" encoding="utf-8"?>
<w:comment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="http://schemas.openxmlformats.org/drawingml/2006/wordprocessingDrawing" xmlns:pic="http://schemas.openxmlformats.org/drawingml/2006/picture" xmlns:mc="http://schemas.openxmlformats.org/markup-compatibility/2006" xmlns:w14="http://schemas.microsoft.com/office/word/2010/wordml" xmlns:a14="http://schemas.microsoft.com/office/drawing/2010/main" mc:Ignorable="w14">
  <w:comment w:id="0" w:author="HONOR X8b" w:date="2025-03-30T08:47:29Z" w:initials="HONOR X8">
    <w:p w14:paraId="2bfc1d1">
      <w:pPr>
        <w:pStyle w:val="33"/>
      </w:pPr>
      <w:r>
        <w:annotationRef/>
      </w:r>
    </w:p>
  </w:comment>
</w:comments>
</file>

<file path=word/commentsExtended.xml><?xml version="1.0" encoding="utf-8"?>
<w15:commentsEx xmlns:w15="http://schemas.microsoft.com/office/word/2012/wordml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p14="http://schemas.microsoft.com/office/word/2010/wordprocessingDrawing" mc:Ignorable="w14 w15 wp14">
  <w15:commentEx w15:paraId="2bfc1d1" w15:done="0"/>
</w15:commentsEx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2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76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compatSetting w:name="compatibilityMode" w:uri="http://schemas.microsoft.com/office/word" w:val="14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keepLines w:val="0"/>
      <w:pageBreakBefore w:val="0"/>
      <w:widowControl w:val="0"/>
      <w:suppressLineNumbers w:val="0"/>
      <w:suppressAutoHyphens w:val="0"/>
      <w:jc w:val="both"/>
    </w:pPr>
    <w:rPr>
      <w:rFonts w:ascii="Roboto" w:eastAsia="Roboto" w:cs="Arial" w:hAnsi="Roboto"/>
      <w:kern w:val="2"/>
      <w:sz w:val="21"/>
      <w:szCs w:val="22"/>
      <w:lang w:val="en-US" w:eastAsia="zh-CN" w:bidi="ar-SA"/>
    </w:rPr>
  </w:style>
  <w:style w:type="paragraph" w:styleId="1">
    <w:name w:val="heading 1"/>
    <w:basedOn w:val="0"/>
    <w:next w:val="0"/>
    <w:pPr>
      <w:keepNext/>
      <w:keepLines/>
      <w:pageBreakBefore w:val="0"/>
      <w:widowControl w:val="0"/>
      <w:suppressLineNumbers w:val="0"/>
      <w:suppressAutoHyphens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0"/>
    <w:next w:val="0"/>
    <w:pPr>
      <w:keepNext/>
      <w:keepLines/>
      <w:pageBreakBefore w:val="0"/>
      <w:widowControl w:val="0"/>
      <w:suppressLineNumbers w:val="0"/>
      <w:suppressAutoHyphens w:val="0"/>
      <w:spacing w:before="260" w:after="260" w:line="415" w:lineRule="auto"/>
      <w:outlineLvl w:val="1"/>
    </w:pPr>
    <w:rPr>
      <w:b/>
      <w:bCs/>
      <w:sz w:val="32"/>
      <w:szCs w:val="32"/>
    </w:rPr>
  </w:style>
  <w:style w:type="paragraph" w:styleId="3">
    <w:name w:val="heading 3"/>
    <w:basedOn w:val="0"/>
    <w:next w:val="0"/>
    <w:pPr>
      <w:keepNext/>
      <w:keepLines/>
      <w:pageBreakBefore w:val="0"/>
      <w:widowControl w:val="0"/>
      <w:suppressLineNumbers w:val="0"/>
      <w:suppressAutoHyphens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</w:style>
  <w:style w:type="paragraph" w:customStyle="1" w:styleId="15">
    <w:name w:val="ii"/>
    <w:basedOn w:val="0"/>
    <w:next w:val="0"/>
  </w:style>
  <w:style w:type="paragraph" w:customStyle="1" w:styleId="16">
    <w:name w:val="i"/>
    <w:basedOn w:val="0"/>
  </w:style>
  <w:style w:type="paragraph" w:styleId="33">
    <w:name w:val="annotation text"/>
    <w:basedOn w:val="0"/>
    <w:pPr>
      <w:jc w:val="left"/>
    </w:pPr>
  </w:style>
  <w:style w:type="paragraph" w:styleId="105">
    <w:name w:val="annotation subject"/>
    <w:basedOn w:val="33"/>
    <w:next w:val="33"/>
    <w:rPr>
      <w:b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comments" Target="comments.xml"/><Relationship Id="rId2" Type="http://schemas.microsoft.com/office/2011/relationships/commentsExtended" Target="commentsExtended.xml"/><Relationship Id="rId3" Type="http://schemas.openxmlformats.org/officeDocument/2006/relationships/settings" Target="settings.xml"/><Relationship Id="rId4" Type="http://schemas.openxmlformats.org/officeDocument/2006/relationships/styles" Target="styles.xml"/><Relationship Id="rId5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7</TotalTime>
  <Application>Honor_Office</Application>
  <Pages>1</Pages>
  <Words>360</Words>
  <Characters>2008</Characters>
  <Lines>44</Lines>
  <Paragraphs>8</Paragraphs>
  <CharactersWithSpaces>2367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包天晨</dc:creator>
  <cp:lastModifiedBy>HONOR X8b</cp:lastModifiedBy>
  <cp:revision>1</cp:revision>
  <dcterms:created xsi:type="dcterms:W3CDTF">2024-04-26T01:38:00Z</dcterms:created>
  <dcterms:modified xsi:type="dcterms:W3CDTF">2025-03-30T00:48:36Z</dcterms:modified>
</cp:coreProperties>
</file>